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D9E4570" w14:textId="77777777" w:rsidR="00A3795E" w:rsidRDefault="00136628">
      <w:r>
        <w:rPr>
          <w:noProof/>
        </w:rPr>
        <mc:AlternateContent>
          <mc:Choice Requires="wps">
            <w:drawing>
              <wp:anchor distT="0" distB="0" distL="114300" distR="114300" simplePos="0" relativeHeight="251659264" behindDoc="0" locked="0" layoutInCell="1" allowOverlap="1" wp14:anchorId="7CC8878C" wp14:editId="3404F02F">
                <wp:simplePos x="0" y="0"/>
                <wp:positionH relativeFrom="column">
                  <wp:posOffset>-136566</wp:posOffset>
                </wp:positionH>
                <wp:positionV relativeFrom="paragraph">
                  <wp:posOffset>-371203</wp:posOffset>
                </wp:positionV>
                <wp:extent cx="7267204" cy="881331"/>
                <wp:effectExtent l="0" t="0" r="0" b="0"/>
                <wp:wrapNone/>
                <wp:docPr id="1" name="Text Box 1"/>
                <wp:cNvGraphicFramePr/>
                <a:graphic xmlns:a="http://schemas.openxmlformats.org/drawingml/2006/main">
                  <a:graphicData uri="http://schemas.microsoft.com/office/word/2010/wordprocessingShape">
                    <wps:wsp>
                      <wps:cNvSpPr txBox="1"/>
                      <wps:spPr>
                        <a:xfrm>
                          <a:off x="0" y="0"/>
                          <a:ext cx="7267204" cy="881331"/>
                        </a:xfrm>
                        <a:prstGeom prst="rect">
                          <a:avLst/>
                        </a:prstGeom>
                        <a:blipFill>
                          <a:blip r:embed="rId8"/>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A3CD3" w14:textId="77777777" w:rsidR="003F66A8" w:rsidRDefault="003F66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CC8878C" id="_x0000_t202" coordsize="21600,21600" o:spt="202" path="m,l,21600r21600,l21600,xe">
                <v:stroke joinstyle="miter"/>
                <v:path gradientshapeok="t" o:connecttype="rect"/>
              </v:shapetype>
              <v:shape id="Text Box 1" o:spid="_x0000_s1026" type="#_x0000_t202" style="position:absolute;margin-left:-10.75pt;margin-top:-29.25pt;width:572.2pt;height:6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" stroked="f" strokeweight=".5pt">
                <v:fill r:id="rId9" o:title="" recolor="t" rotate="t" type="tile"/>
                <v:textbox>
                  <w:txbxContent>
                    <w:p w14:paraId="229A3CD3" w14:textId="77777777" w:rsidR="003F66A8" w:rsidRDefault="003F66A8"/>
                  </w:txbxContent>
                </v:textbox>
              </v:shape>
            </w:pict>
          </mc:Fallback>
        </mc:AlternateContent>
      </w:r>
    </w:p>
    <w:p w14:paraId="4BDAA8F6" w14:textId="77777777" w:rsidR="00A3795E" w:rsidRPr="00A3795E" w:rsidRDefault="00A95782" w:rsidP="00A3795E">
      <w:r>
        <w:rPr>
          <w:noProof/>
        </w:rPr>
        <mc:AlternateContent>
          <mc:Choice Requires="wps">
            <w:drawing>
              <wp:anchor distT="0" distB="0" distL="114300" distR="114300" simplePos="0" relativeHeight="251661312" behindDoc="0" locked="0" layoutInCell="1" allowOverlap="1" wp14:anchorId="3C7F0B53" wp14:editId="70E2373B">
                <wp:simplePos x="0" y="0"/>
                <wp:positionH relativeFrom="column">
                  <wp:posOffset>2418715</wp:posOffset>
                </wp:positionH>
                <wp:positionV relativeFrom="paragraph">
                  <wp:posOffset>159385</wp:posOffset>
                </wp:positionV>
                <wp:extent cx="4467860" cy="563880"/>
                <wp:effectExtent l="0" t="0" r="8890" b="7620"/>
                <wp:wrapNone/>
                <wp:docPr id="4" name="Text Box 4"/>
                <wp:cNvGraphicFramePr/>
                <a:graphic xmlns:a="http://schemas.openxmlformats.org/drawingml/2006/main">
                  <a:graphicData uri="http://schemas.microsoft.com/office/word/2010/wordprocessingShape">
                    <wps:wsp>
                      <wps:cNvSpPr txBox="1"/>
                      <wps:spPr>
                        <a:xfrm>
                          <a:off x="0" y="0"/>
                          <a:ext cx="4467860" cy="563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DD22D" w14:textId="77777777" w:rsidR="003F66A8" w:rsidRDefault="00FC6A48" w:rsidP="00FC6A48">
                            <w:pPr>
                              <w:jc w:val="center"/>
                            </w:pPr>
                            <w:r w:rsidRPr="008871E7">
                              <w:rPr>
                                <w:rStyle w:val="QuoteChar"/>
                                <w:b/>
                                <w:sz w:val="36"/>
                                <w:szCs w:val="36"/>
                              </w:rPr>
                              <w:t>HOA NEWSLETTER</w:t>
                            </w:r>
                            <w:r>
                              <w:tab/>
                            </w:r>
                            <w:r>
                              <w:tab/>
                              <w:t>December 2021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C7F0B53" id="Text Box 4" o:spid="_x0000_s1027" type="#_x0000_t202" style="position:absolute;margin-left:190.45pt;margin-top:12.55pt;width:351.8pt;height:4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" fillcolor="white [3201]" stroked="f" strokeweight=".5pt">
                <v:textbox>
                  <w:txbxContent>
                    <w:p w14:paraId="608DD22D" w14:textId="77777777" w:rsidR="003F66A8" w:rsidRDefault="00FC6A48" w:rsidP="00FC6A48">
                      <w:pPr>
                        <w:jc w:val="center"/>
                      </w:pPr>
                      <w:r w:rsidRPr="008871E7">
                        <w:rPr>
                          <w:rStyle w:val="QuoteChar"/>
                          <w:b/>
                          <w:sz w:val="36"/>
                          <w:szCs w:val="36"/>
                        </w:rPr>
                        <w:t>HOA NEWSLETTER</w:t>
                      </w:r>
                      <w:r>
                        <w:tab/>
                      </w:r>
                      <w:r>
                        <w:tab/>
                        <w:t>December 2021 issue</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16DC899" wp14:editId="5BB55A4A">
                <wp:simplePos x="0" y="0"/>
                <wp:positionH relativeFrom="column">
                  <wp:posOffset>2399888</wp:posOffset>
                </wp:positionH>
                <wp:positionV relativeFrom="paragraph">
                  <wp:posOffset>204552</wp:posOffset>
                </wp:positionV>
                <wp:extent cx="0" cy="367665"/>
                <wp:effectExtent l="0" t="0" r="19050" b="32385"/>
                <wp:wrapNone/>
                <wp:docPr id="22" name="Straight Connector 22"/>
                <wp:cNvGraphicFramePr/>
                <a:graphic xmlns:a="http://schemas.openxmlformats.org/drawingml/2006/main">
                  <a:graphicData uri="http://schemas.microsoft.com/office/word/2010/wordprocessingShape">
                    <wps:wsp>
                      <wps:cNvCnPr/>
                      <wps:spPr>
                        <a:xfrm>
                          <a:off x="0" y="0"/>
                          <a:ext cx="0" cy="367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2EF63530" id="Straight Connector 22"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88.95pt,16.1pt" to="188.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" strokecolor="#ddd [3204]" strokeweight=".5pt"/>
            </w:pict>
          </mc:Fallback>
        </mc:AlternateContent>
      </w:r>
      <w:r>
        <w:rPr>
          <w:noProof/>
        </w:rPr>
        <mc:AlternateContent>
          <mc:Choice Requires="wps">
            <w:drawing>
              <wp:anchor distT="0" distB="0" distL="114300" distR="114300" simplePos="0" relativeHeight="251703296" behindDoc="0" locked="0" layoutInCell="1" allowOverlap="1" wp14:anchorId="5755B860" wp14:editId="0E8F1F82">
                <wp:simplePos x="0" y="0"/>
                <wp:positionH relativeFrom="column">
                  <wp:posOffset>4874821</wp:posOffset>
                </wp:positionH>
                <wp:positionV relativeFrom="paragraph">
                  <wp:posOffset>204552</wp:posOffset>
                </wp:positionV>
                <wp:extent cx="11875" cy="368136"/>
                <wp:effectExtent l="0" t="0" r="26670" b="32385"/>
                <wp:wrapNone/>
                <wp:docPr id="21" name="Straight Connector 21"/>
                <wp:cNvGraphicFramePr/>
                <a:graphic xmlns:a="http://schemas.openxmlformats.org/drawingml/2006/main">
                  <a:graphicData uri="http://schemas.microsoft.com/office/word/2010/wordprocessingShape">
                    <wps:wsp>
                      <wps:cNvCnPr/>
                      <wps:spPr>
                        <a:xfrm>
                          <a:off x="0" y="0"/>
                          <a:ext cx="11875" cy="3681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2FD8E020" id="Straight Connector 21"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83.85pt,16.1pt" to="384.8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" strokecolor="#ddd [3204]" strokeweight=".5pt"/>
            </w:pict>
          </mc:Fallback>
        </mc:AlternateContent>
      </w:r>
      <w:r w:rsidR="009C2617">
        <w:rPr>
          <w:noProof/>
        </w:rPr>
        <mc:AlternateContent>
          <mc:Choice Requires="wps">
            <w:drawing>
              <wp:anchor distT="0" distB="0" distL="114300" distR="114300" simplePos="0" relativeHeight="251660288" behindDoc="0" locked="0" layoutInCell="1" allowOverlap="1" wp14:anchorId="23B86F88" wp14:editId="759B7BCF">
                <wp:simplePos x="0" y="0"/>
                <wp:positionH relativeFrom="column">
                  <wp:posOffset>5938</wp:posOffset>
                </wp:positionH>
                <wp:positionV relativeFrom="paragraph">
                  <wp:posOffset>159609</wp:posOffset>
                </wp:positionV>
                <wp:extent cx="2393950" cy="567170"/>
                <wp:effectExtent l="0" t="0" r="6350" b="4445"/>
                <wp:wrapNone/>
                <wp:docPr id="3" name="Text Box 3"/>
                <wp:cNvGraphicFramePr/>
                <a:graphic xmlns:a="http://schemas.openxmlformats.org/drawingml/2006/main">
                  <a:graphicData uri="http://schemas.microsoft.com/office/word/2010/wordprocessingShape">
                    <wps:wsp>
                      <wps:cNvSpPr txBox="1"/>
                      <wps:spPr>
                        <a:xfrm>
                          <a:off x="0" y="0"/>
                          <a:ext cx="2393950" cy="567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9013C" w14:textId="77777777" w:rsidR="003F66A8" w:rsidRDefault="003F66A8">
                            <w:r w:rsidRPr="003F66A8">
                              <w:rPr>
                                <w:noProof/>
                              </w:rPr>
                              <w:drawing>
                                <wp:inline distT="0" distB="0" distL="0" distR="0" wp14:anchorId="13A4754B" wp14:editId="27347BC4">
                                  <wp:extent cx="2186207" cy="447799"/>
                                  <wp:effectExtent l="0" t="0" r="5080" b="9525"/>
                                  <wp:docPr id="12" name="Picture 12" descr="C:\Users\lreid\Desktop\Beaver Creek Lod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eid\Desktop\Beaver Creek Lodge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382" cy="463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3B86F88" id="Text Box 3" o:spid="_x0000_s1028" type="#_x0000_t202" style="position:absolute;margin-left:.45pt;margin-top:12.55pt;width:188.5pt;height:44.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" fillcolor="white [3201]" stroked="f" strokeweight=".5pt">
                <v:textbox>
                  <w:txbxContent>
                    <w:p w14:paraId="1059013C" w14:textId="77777777" w:rsidR="003F66A8" w:rsidRDefault="003F66A8">
                      <w:r w:rsidRPr="003F66A8">
                        <w:rPr>
                          <w:noProof/>
                        </w:rPr>
                        <w:drawing>
                          <wp:inline distT="0" distB="0" distL="0" distR="0" wp14:anchorId="13A4754B" wp14:editId="27347BC4">
                            <wp:extent cx="2186207" cy="447799"/>
                            <wp:effectExtent l="0" t="0" r="5080" b="9525"/>
                            <wp:docPr id="12" name="Picture 12" descr="C:\Users\lreid\Desktop\Beaver Creek Lod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eid\Desktop\Beaver Creek Lodge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4382" cy="463811"/>
                                    </a:xfrm>
                                    <a:prstGeom prst="rect">
                                      <a:avLst/>
                                    </a:prstGeom>
                                    <a:noFill/>
                                    <a:ln>
                                      <a:noFill/>
                                    </a:ln>
                                  </pic:spPr>
                                </pic:pic>
                              </a:graphicData>
                            </a:graphic>
                          </wp:inline>
                        </w:drawing>
                      </w:r>
                    </w:p>
                  </w:txbxContent>
                </v:textbox>
              </v:shape>
            </w:pict>
          </mc:Fallback>
        </mc:AlternateContent>
      </w:r>
    </w:p>
    <w:p w14:paraId="1E90C5F4" w14:textId="2F3F12F3" w:rsidR="00A3795E" w:rsidRPr="00A3795E" w:rsidRDefault="00A3795E" w:rsidP="00A3795E"/>
    <w:p w14:paraId="3306DA4A" w14:textId="21C6C38E" w:rsidR="00A3795E" w:rsidRPr="00A3795E" w:rsidRDefault="004803E0" w:rsidP="00A3795E">
      <w:r>
        <w:rPr>
          <w:noProof/>
        </w:rPr>
        <mc:AlternateContent>
          <mc:Choice Requires="wps">
            <w:drawing>
              <wp:anchor distT="0" distB="0" distL="114300" distR="114300" simplePos="0" relativeHeight="251662336" behindDoc="0" locked="0" layoutInCell="1" allowOverlap="1" wp14:anchorId="68E9B85F" wp14:editId="5CBF2A9D">
                <wp:simplePos x="0" y="0"/>
                <wp:positionH relativeFrom="margin">
                  <wp:align>left</wp:align>
                </wp:positionH>
                <wp:positionV relativeFrom="paragraph">
                  <wp:posOffset>11430</wp:posOffset>
                </wp:positionV>
                <wp:extent cx="6868795" cy="2962275"/>
                <wp:effectExtent l="0" t="0" r="8255" b="9525"/>
                <wp:wrapNone/>
                <wp:docPr id="5" name="Text Box 5"/>
                <wp:cNvGraphicFramePr/>
                <a:graphic xmlns:a="http://schemas.openxmlformats.org/drawingml/2006/main">
                  <a:graphicData uri="http://schemas.microsoft.com/office/word/2010/wordprocessingShape">
                    <wps:wsp>
                      <wps:cNvSpPr txBox="1"/>
                      <wps:spPr>
                        <a:xfrm>
                          <a:off x="0" y="0"/>
                          <a:ext cx="6868795" cy="2962275"/>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7650346A" w14:textId="77777777" w:rsidR="003F66A8" w:rsidRDefault="003F66A8"/>
                          <w:p w14:paraId="7DF7CBBA" w14:textId="77777777" w:rsidR="00FC6A48" w:rsidRDefault="00FC6A48"/>
                          <w:p w14:paraId="264F9D47" w14:textId="382B9075" w:rsidR="007473C9" w:rsidRPr="00BD6313" w:rsidRDefault="007473C9" w:rsidP="002C49C8">
                            <w:pPr>
                              <w:spacing w:line="360" w:lineRule="auto"/>
                            </w:pPr>
                            <w:r w:rsidRPr="00BD6313">
                              <w:t xml:space="preserve">Welcome to the traditional opening of the Winter Season at the Beaver Creek Lodge. Even </w:t>
                            </w:r>
                            <w:r w:rsidR="001912BC" w:rsidRPr="00BD6313">
                              <w:t>thou</w:t>
                            </w:r>
                            <w:r w:rsidR="001912BC">
                              <w:t xml:space="preserve">gh </w:t>
                            </w:r>
                            <w:r w:rsidR="001912BC" w:rsidRPr="00BD6313">
                              <w:t>Beaver</w:t>
                            </w:r>
                            <w:r w:rsidRPr="00BD6313">
                              <w:t xml:space="preserve"> Creek Mountain was off to a late start they have been succ</w:t>
                            </w:r>
                            <w:r w:rsidR="001912BC">
                              <w:t>essful in getting enough snow for two “</w:t>
                            </w:r>
                            <w:r w:rsidRPr="00BD6313">
                              <w:t>Birds of Prey</w:t>
                            </w:r>
                            <w:r w:rsidR="001912BC">
                              <w:t>” two</w:t>
                            </w:r>
                            <w:r w:rsidRPr="00BD6313">
                              <w:t xml:space="preserve"> that the FIS officials have sanctioned the race</w:t>
                            </w:r>
                            <w:r w:rsidR="001912BC">
                              <w:t xml:space="preserve">s, </w:t>
                            </w:r>
                            <w:r w:rsidR="001912BC" w:rsidRPr="00BD6313">
                              <w:t>we</w:t>
                            </w:r>
                            <w:r w:rsidR="001912BC">
                              <w:t xml:space="preserve"> will be hosting two</w:t>
                            </w:r>
                            <w:r w:rsidRPr="00BD6313">
                              <w:t xml:space="preserve"> Men’s Downhill and</w:t>
                            </w:r>
                            <w:r w:rsidR="001912BC">
                              <w:t xml:space="preserve"> two</w:t>
                            </w:r>
                            <w:r w:rsidRPr="00BD6313">
                              <w:t xml:space="preserve"> </w:t>
                            </w:r>
                            <w:r w:rsidR="00BD6313" w:rsidRPr="00BD6313">
                              <w:t>Super G</w:t>
                            </w:r>
                            <w:r w:rsidRPr="00BD6313">
                              <w:t xml:space="preserve"> events on December 3</w:t>
                            </w:r>
                            <w:r w:rsidRPr="00BD6313">
                              <w:rPr>
                                <w:vertAlign w:val="superscript"/>
                              </w:rPr>
                              <w:t>rd</w:t>
                            </w:r>
                            <w:r w:rsidRPr="00BD6313">
                              <w:t xml:space="preserve"> to 5</w:t>
                            </w:r>
                            <w:r w:rsidRPr="00BD6313">
                              <w:rPr>
                                <w:vertAlign w:val="superscript"/>
                              </w:rPr>
                              <w:t>th</w:t>
                            </w:r>
                            <w:r w:rsidRPr="00BD6313">
                              <w:t>.</w:t>
                            </w:r>
                          </w:p>
                          <w:p w14:paraId="57516643" w14:textId="05FBAEE7" w:rsidR="007473C9" w:rsidRPr="00BD6313" w:rsidRDefault="007473C9" w:rsidP="002C49C8">
                            <w:pPr>
                              <w:spacing w:line="360" w:lineRule="auto"/>
                            </w:pPr>
                            <w:r w:rsidRPr="00BD6313">
                              <w:t xml:space="preserve">We are excited to start the Winter Season with our </w:t>
                            </w:r>
                            <w:r w:rsidR="00BD6313" w:rsidRPr="00BD6313">
                              <w:t>brand-new</w:t>
                            </w:r>
                            <w:r w:rsidRPr="00BD6313">
                              <w:t xml:space="preserve"> </w:t>
                            </w:r>
                            <w:r w:rsidR="001912BC">
                              <w:t xml:space="preserve">staff! </w:t>
                            </w:r>
                            <w:r w:rsidR="00BD6313" w:rsidRPr="00BD6313">
                              <w:t>All</w:t>
                            </w:r>
                            <w:r w:rsidRPr="00BD6313">
                              <w:t xml:space="preserve"> of us her</w:t>
                            </w:r>
                            <w:r w:rsidR="001912BC">
                              <w:t>e</w:t>
                            </w:r>
                            <w:r w:rsidRPr="00BD6313">
                              <w:t xml:space="preserve"> are appreciative of our owners and</w:t>
                            </w:r>
                            <w:r w:rsidR="001912BC">
                              <w:t xml:space="preserve"> excited as we take the Beaver Creek Lodge </w:t>
                            </w:r>
                            <w:r w:rsidR="001912BC" w:rsidRPr="00BD6313">
                              <w:t>to</w:t>
                            </w:r>
                            <w:r w:rsidRPr="00BD6313">
                              <w:t xml:space="preserve"> the next level</w:t>
                            </w:r>
                            <w:r w:rsidR="008871E7" w:rsidRPr="00BD6313">
                              <w:t>. Thank you and Happy Holidays</w:t>
                            </w:r>
                            <w:r w:rsidR="001912B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9B85F" id="_x0000_t202" coordsize="21600,21600" o:spt="202" path="m,l,21600r21600,l21600,xe">
                <v:stroke joinstyle="miter"/>
                <v:path gradientshapeok="t" o:connecttype="rect"/>
              </v:shapetype>
              <v:shape id="Text Box 5" o:spid="_x0000_s1029" type="#_x0000_t202" style="position:absolute;margin-left:0;margin-top:.9pt;width:540.85pt;height:233.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" stroked="f" strokeweight=".5pt">
                <v:fill r:id="rId13" o:title="" recolor="t" rotate="t" type="tile"/>
                <v:textbox>
                  <w:txbxContent>
                    <w:p w14:paraId="7650346A" w14:textId="77777777" w:rsidR="003F66A8" w:rsidRDefault="003F66A8"/>
                    <w:p w14:paraId="7DF7CBBA" w14:textId="77777777" w:rsidR="00FC6A48" w:rsidRDefault="00FC6A48"/>
                    <w:p w14:paraId="264F9D47" w14:textId="382B9075" w:rsidR="007473C9" w:rsidRPr="00BD6313" w:rsidRDefault="007473C9" w:rsidP="002C49C8">
                      <w:pPr>
                        <w:spacing w:line="360" w:lineRule="auto"/>
                      </w:pPr>
                      <w:r w:rsidRPr="00BD6313">
                        <w:t xml:space="preserve">Welcome to the traditional opening of the Winter Season at the Beaver Creek Lodge. Even </w:t>
                      </w:r>
                      <w:r w:rsidR="001912BC" w:rsidRPr="00BD6313">
                        <w:t>thou</w:t>
                      </w:r>
                      <w:r w:rsidR="001912BC">
                        <w:t xml:space="preserve">gh </w:t>
                      </w:r>
                      <w:r w:rsidR="001912BC" w:rsidRPr="00BD6313">
                        <w:t>Beaver</w:t>
                      </w:r>
                      <w:r w:rsidRPr="00BD6313">
                        <w:t xml:space="preserve"> Creek Mountain was off to a late start they have been succ</w:t>
                      </w:r>
                      <w:r w:rsidR="001912BC">
                        <w:t>essful in getting enough snow for two “</w:t>
                      </w:r>
                      <w:r w:rsidRPr="00BD6313">
                        <w:t>Birds of Prey</w:t>
                      </w:r>
                      <w:r w:rsidR="001912BC">
                        <w:t>” two</w:t>
                      </w:r>
                      <w:r w:rsidRPr="00BD6313">
                        <w:t xml:space="preserve"> that the FIS officials have sanctioned the race</w:t>
                      </w:r>
                      <w:r w:rsidR="001912BC">
                        <w:t xml:space="preserve">s, </w:t>
                      </w:r>
                      <w:r w:rsidR="001912BC" w:rsidRPr="00BD6313">
                        <w:t>we</w:t>
                      </w:r>
                      <w:r w:rsidR="001912BC">
                        <w:t xml:space="preserve"> will be hosting two</w:t>
                      </w:r>
                      <w:r w:rsidRPr="00BD6313">
                        <w:t xml:space="preserve"> Men’s Downhill and</w:t>
                      </w:r>
                      <w:r w:rsidR="001912BC">
                        <w:t xml:space="preserve"> two</w:t>
                      </w:r>
                      <w:r w:rsidRPr="00BD6313">
                        <w:t xml:space="preserve"> </w:t>
                      </w:r>
                      <w:r w:rsidR="00BD6313" w:rsidRPr="00BD6313">
                        <w:t>Super G</w:t>
                      </w:r>
                      <w:r w:rsidRPr="00BD6313">
                        <w:t xml:space="preserve"> events on December 3</w:t>
                      </w:r>
                      <w:r w:rsidRPr="00BD6313">
                        <w:rPr>
                          <w:vertAlign w:val="superscript"/>
                        </w:rPr>
                        <w:t>rd</w:t>
                      </w:r>
                      <w:r w:rsidRPr="00BD6313">
                        <w:t xml:space="preserve"> to 5</w:t>
                      </w:r>
                      <w:r w:rsidRPr="00BD6313">
                        <w:rPr>
                          <w:vertAlign w:val="superscript"/>
                        </w:rPr>
                        <w:t>th</w:t>
                      </w:r>
                      <w:r w:rsidRPr="00BD6313">
                        <w:t>.</w:t>
                      </w:r>
                    </w:p>
                    <w:p w14:paraId="57516643" w14:textId="05FBAEE7" w:rsidR="007473C9" w:rsidRPr="00BD6313" w:rsidRDefault="007473C9" w:rsidP="002C49C8">
                      <w:pPr>
                        <w:spacing w:line="360" w:lineRule="auto"/>
                      </w:pPr>
                      <w:r w:rsidRPr="00BD6313">
                        <w:t xml:space="preserve">We are excited to start the Winter Season with our </w:t>
                      </w:r>
                      <w:r w:rsidR="00BD6313" w:rsidRPr="00BD6313">
                        <w:t>brand-new</w:t>
                      </w:r>
                      <w:r w:rsidRPr="00BD6313">
                        <w:t xml:space="preserve"> </w:t>
                      </w:r>
                      <w:r w:rsidR="001912BC">
                        <w:t xml:space="preserve">staff! </w:t>
                      </w:r>
                      <w:r w:rsidR="00BD6313" w:rsidRPr="00BD6313">
                        <w:t>All</w:t>
                      </w:r>
                      <w:r w:rsidRPr="00BD6313">
                        <w:t xml:space="preserve"> of us her</w:t>
                      </w:r>
                      <w:r w:rsidR="001912BC">
                        <w:t>e</w:t>
                      </w:r>
                      <w:r w:rsidRPr="00BD6313">
                        <w:t xml:space="preserve"> are appreciative of our owners and</w:t>
                      </w:r>
                      <w:r w:rsidR="001912BC">
                        <w:t xml:space="preserve"> excited as w</w:t>
                      </w:r>
                      <w:bookmarkStart w:id="1" w:name="_GoBack"/>
                      <w:bookmarkEnd w:id="1"/>
                      <w:r w:rsidR="001912BC">
                        <w:t xml:space="preserve">e take the Beaver Creek Lodge </w:t>
                      </w:r>
                      <w:r w:rsidR="001912BC" w:rsidRPr="00BD6313">
                        <w:t>to</w:t>
                      </w:r>
                      <w:r w:rsidRPr="00BD6313">
                        <w:t xml:space="preserve"> the next level</w:t>
                      </w:r>
                      <w:r w:rsidR="008871E7" w:rsidRPr="00BD6313">
                        <w:t>. Thank you and Happy Holidays</w:t>
                      </w:r>
                      <w:r w:rsidR="001912BC">
                        <w:t>!</w:t>
                      </w:r>
                    </w:p>
                  </w:txbxContent>
                </v:textbox>
                <w10:wrap anchorx="margin"/>
              </v:shape>
            </w:pict>
          </mc:Fallback>
        </mc:AlternateContent>
      </w:r>
      <w:r w:rsidR="008B70CD">
        <w:rPr>
          <w:noProof/>
        </w:rPr>
        <mc:AlternateContent>
          <mc:Choice Requires="wps">
            <w:drawing>
              <wp:anchor distT="0" distB="0" distL="114300" distR="114300" simplePos="0" relativeHeight="251668480" behindDoc="0" locked="0" layoutInCell="1" allowOverlap="1" wp14:anchorId="2FF028F4" wp14:editId="2B5FD45C">
                <wp:simplePos x="0" y="0"/>
                <wp:positionH relativeFrom="column">
                  <wp:posOffset>53439</wp:posOffset>
                </wp:positionH>
                <wp:positionV relativeFrom="paragraph">
                  <wp:posOffset>37902</wp:posOffset>
                </wp:positionV>
                <wp:extent cx="6811134" cy="678378"/>
                <wp:effectExtent l="0" t="0" r="8890" b="7620"/>
                <wp:wrapNone/>
                <wp:docPr id="13" name="Text Box 13"/>
                <wp:cNvGraphicFramePr/>
                <a:graphic xmlns:a="http://schemas.openxmlformats.org/drawingml/2006/main">
                  <a:graphicData uri="http://schemas.microsoft.com/office/word/2010/wordprocessingShape">
                    <wps:wsp>
                      <wps:cNvSpPr txBox="1"/>
                      <wps:spPr>
                        <a:xfrm>
                          <a:off x="0" y="0"/>
                          <a:ext cx="6811134" cy="678378"/>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82B4E" w14:textId="77777777" w:rsidR="00FC6A48" w:rsidRPr="007473C9" w:rsidRDefault="008B70CD" w:rsidP="002C49C8">
                            <w:pPr>
                              <w:spacing w:line="360" w:lineRule="auto"/>
                              <w:rPr>
                                <w:sz w:val="36"/>
                                <w:szCs w:val="36"/>
                              </w:rPr>
                            </w:pPr>
                            <w:r>
                              <w:rPr>
                                <w:sz w:val="36"/>
                                <w:szCs w:val="36"/>
                              </w:rPr>
                              <w:t>A WARM WELCOME</w:t>
                            </w:r>
                          </w:p>
                          <w:p w14:paraId="3AB2152B" w14:textId="77777777" w:rsidR="007473C9" w:rsidRPr="00BD6313" w:rsidRDefault="007473C9" w:rsidP="002C49C8">
                            <w:pPr>
                              <w:spacing w:line="360" w:lineRule="auto"/>
                              <w:rPr>
                                <w:color w:val="00B050"/>
                                <w:sz w:val="20"/>
                                <w:szCs w:val="20"/>
                              </w:rPr>
                            </w:pPr>
                            <w:r w:rsidRPr="00BD6313">
                              <w:rPr>
                                <w:color w:val="00B050"/>
                                <w:sz w:val="20"/>
                                <w:szCs w:val="20"/>
                              </w:rPr>
                              <w:t>PAUL JEPPSON – GENERAL MANAGER</w:t>
                            </w:r>
                          </w:p>
                          <w:p w14:paraId="5CE2F78C" w14:textId="77777777" w:rsidR="007473C9" w:rsidRDefault="007473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FF028F4" id="Text Box 13" o:spid="_x0000_s1030" type="#_x0000_t202" style="position:absolute;margin-left:4.2pt;margin-top:3pt;width:536.3pt;height:5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" stroked="f" strokeweight=".5pt">
                <v:fill r:id="rId14" o:title="" recolor="t" rotate="t" type="tile"/>
                <v:textbox>
                  <w:txbxContent>
                    <w:p w14:paraId="1B482B4E" w14:textId="77777777" w:rsidR="00FC6A48" w:rsidRPr="007473C9" w:rsidRDefault="008B70CD" w:rsidP="002C49C8">
                      <w:pPr>
                        <w:spacing w:line="360" w:lineRule="auto"/>
                        <w:rPr>
                          <w:sz w:val="36"/>
                          <w:szCs w:val="36"/>
                        </w:rPr>
                      </w:pPr>
                      <w:r>
                        <w:rPr>
                          <w:sz w:val="36"/>
                          <w:szCs w:val="36"/>
                        </w:rPr>
                        <w:t>A WARM WELCOME</w:t>
                      </w:r>
                    </w:p>
                    <w:p w14:paraId="3AB2152B" w14:textId="77777777" w:rsidR="007473C9" w:rsidRPr="00BD6313" w:rsidRDefault="007473C9" w:rsidP="002C49C8">
                      <w:pPr>
                        <w:spacing w:line="360" w:lineRule="auto"/>
                        <w:rPr>
                          <w:color w:val="00B050"/>
                          <w:sz w:val="20"/>
                          <w:szCs w:val="20"/>
                        </w:rPr>
                      </w:pPr>
                      <w:r w:rsidRPr="00BD6313">
                        <w:rPr>
                          <w:color w:val="00B050"/>
                          <w:sz w:val="20"/>
                          <w:szCs w:val="20"/>
                        </w:rPr>
                        <w:t>PAUL JEPPSON – GENERAL MANAGER</w:t>
                      </w:r>
                    </w:p>
                    <w:p w14:paraId="5CE2F78C" w14:textId="77777777" w:rsidR="007473C9" w:rsidRDefault="007473C9"/>
                  </w:txbxContent>
                </v:textbox>
              </v:shape>
            </w:pict>
          </mc:Fallback>
        </mc:AlternateContent>
      </w:r>
    </w:p>
    <w:p w14:paraId="28F108A6" w14:textId="77777777" w:rsidR="00A3795E" w:rsidRPr="00A3795E" w:rsidRDefault="00A3795E" w:rsidP="00A3795E"/>
    <w:p w14:paraId="41E591E2" w14:textId="77777777" w:rsidR="00A3795E" w:rsidRPr="00A3795E" w:rsidRDefault="00A3795E" w:rsidP="00A3795E"/>
    <w:p w14:paraId="1F1A732E" w14:textId="77777777" w:rsidR="00A3795E" w:rsidRPr="00A3795E" w:rsidRDefault="00A3795E" w:rsidP="00A3795E"/>
    <w:p w14:paraId="54C16AA6" w14:textId="77777777" w:rsidR="00A3795E" w:rsidRPr="00A3795E" w:rsidRDefault="00A3795E" w:rsidP="00A3795E"/>
    <w:p w14:paraId="1B255253" w14:textId="77777777" w:rsidR="00A3795E" w:rsidRPr="00A3795E" w:rsidRDefault="00A3795E" w:rsidP="00A3795E"/>
    <w:p w14:paraId="01D402D6" w14:textId="77777777" w:rsidR="00A3795E" w:rsidRPr="00A3795E" w:rsidRDefault="00A3795E" w:rsidP="00A3795E"/>
    <w:p w14:paraId="3D7D8690" w14:textId="77777777" w:rsidR="00A3795E" w:rsidRPr="00A3795E" w:rsidRDefault="00A95782" w:rsidP="00A3795E">
      <w:r>
        <w:rPr>
          <w:noProof/>
        </w:rPr>
        <mc:AlternateContent>
          <mc:Choice Requires="wps">
            <w:drawing>
              <wp:anchor distT="0" distB="0" distL="114300" distR="114300" simplePos="0" relativeHeight="251664384" behindDoc="0" locked="0" layoutInCell="1" allowOverlap="1" wp14:anchorId="16629E59" wp14:editId="60617666">
                <wp:simplePos x="0" y="0"/>
                <wp:positionH relativeFrom="column">
                  <wp:posOffset>3556660</wp:posOffset>
                </wp:positionH>
                <wp:positionV relativeFrom="paragraph">
                  <wp:posOffset>327462</wp:posOffset>
                </wp:positionV>
                <wp:extent cx="3318510" cy="513278"/>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3318510" cy="513278"/>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28B57" w14:textId="77777777" w:rsidR="003F66A8" w:rsidRPr="008871E7" w:rsidRDefault="008871E7">
                            <w:pPr>
                              <w:rPr>
                                <w:rStyle w:val="Emphasis"/>
                              </w:rPr>
                            </w:pPr>
                            <w:r w:rsidRPr="008871E7">
                              <w:rPr>
                                <w:rStyle w:val="Emphasis"/>
                              </w:rPr>
                              <w:t xml:space="preserve">MEET THE NEW TEAM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6629E59" id="Text Box 7" o:spid="_x0000_s1031" type="#_x0000_t202" style="position:absolute;margin-left:280.05pt;margin-top:25.8pt;width:261.3pt;height:40.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" stroked="f" strokeweight=".5pt">
                <v:fill r:id="rId14" o:title="" recolor="t" rotate="t" type="tile"/>
                <v:textbox>
                  <w:txbxContent>
                    <w:p w14:paraId="47528B57" w14:textId="77777777" w:rsidR="003F66A8" w:rsidRPr="008871E7" w:rsidRDefault="008871E7">
                      <w:pPr>
                        <w:rPr>
                          <w:rStyle w:val="Emphasis"/>
                        </w:rPr>
                      </w:pPr>
                      <w:r w:rsidRPr="008871E7">
                        <w:rPr>
                          <w:rStyle w:val="Emphasis"/>
                        </w:rPr>
                        <w:t xml:space="preserve">MEET THE NEW TEAM </w:t>
                      </w:r>
                    </w:p>
                  </w:txbxContent>
                </v:textbox>
              </v:shape>
            </w:pict>
          </mc:Fallback>
        </mc:AlternateContent>
      </w:r>
    </w:p>
    <w:p w14:paraId="13A00C59" w14:textId="7BF1B00E" w:rsidR="00A3795E" w:rsidRPr="00A3795E" w:rsidRDefault="004803E0" w:rsidP="00A3795E">
      <w:r>
        <w:rPr>
          <w:noProof/>
        </w:rPr>
        <mc:AlternateContent>
          <mc:Choice Requires="wps">
            <w:drawing>
              <wp:anchor distT="0" distB="0" distL="114300" distR="114300" simplePos="0" relativeHeight="251663360" behindDoc="0" locked="0" layoutInCell="1" allowOverlap="1" wp14:anchorId="5546B47C" wp14:editId="4B2DA4D7">
                <wp:simplePos x="0" y="0"/>
                <wp:positionH relativeFrom="column">
                  <wp:posOffset>28575</wp:posOffset>
                </wp:positionH>
                <wp:positionV relativeFrom="paragraph">
                  <wp:posOffset>160655</wp:posOffset>
                </wp:positionV>
                <wp:extent cx="3514725" cy="47625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514725" cy="4762500"/>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757A4" w14:textId="21DA63C1" w:rsidR="003F66A8" w:rsidRDefault="0000578F">
                            <w:r>
                              <w:rPr>
                                <w:noProof/>
                              </w:rPr>
                              <w:t xml:space="preserve"> </w:t>
                            </w:r>
                            <w:r>
                              <w:rPr>
                                <w:noProof/>
                              </w:rPr>
                              <w:drawing>
                                <wp:inline distT="0" distB="0" distL="0" distR="0" wp14:anchorId="1DCA9D0E" wp14:editId="5BC4A427">
                                  <wp:extent cx="3800250" cy="2530953"/>
                                  <wp:effectExtent l="6032"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3804129" cy="25335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6B47C" id="Text Box 6" o:spid="_x0000_s1032" type="#_x0000_t202" style="position:absolute;margin-left:2.25pt;margin-top:12.65pt;width:276.7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" stroked="f" strokeweight=".5pt">
                <v:fill r:id="rId14" o:title="" recolor="t" rotate="t" type="tile"/>
                <v:textbox>
                  <w:txbxContent>
                    <w:p w14:paraId="717757A4" w14:textId="21DA63C1" w:rsidR="003F66A8" w:rsidRDefault="0000578F">
                      <w:r>
                        <w:rPr>
                          <w:noProof/>
                        </w:rPr>
                        <w:t xml:space="preserve"> </w:t>
                      </w:r>
                      <w:r>
                        <w:rPr>
                          <w:noProof/>
                        </w:rPr>
                        <w:drawing>
                          <wp:inline distT="0" distB="0" distL="0" distR="0" wp14:anchorId="1DCA9D0E" wp14:editId="5BC4A427">
                            <wp:extent cx="3800250" cy="2530953"/>
                            <wp:effectExtent l="6032"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3804129" cy="2533536"/>
                                    </a:xfrm>
                                    <a:prstGeom prst="rect">
                                      <a:avLst/>
                                    </a:prstGeom>
                                  </pic:spPr>
                                </pic:pic>
                              </a:graphicData>
                            </a:graphic>
                          </wp:inline>
                        </w:drawing>
                      </w:r>
                    </w:p>
                  </w:txbxContent>
                </v:textbox>
              </v:shape>
            </w:pict>
          </mc:Fallback>
        </mc:AlternateContent>
      </w:r>
      <w:r w:rsidR="00417FFC">
        <w:rPr>
          <w:noProof/>
        </w:rPr>
        <mc:AlternateContent>
          <mc:Choice Requires="wps">
            <w:drawing>
              <wp:anchor distT="0" distB="0" distL="114300" distR="114300" simplePos="0" relativeHeight="251698176" behindDoc="0" locked="0" layoutInCell="1" allowOverlap="1" wp14:anchorId="16081E7E" wp14:editId="0B30248A">
                <wp:simplePos x="0" y="0"/>
                <wp:positionH relativeFrom="column">
                  <wp:posOffset>3663538</wp:posOffset>
                </wp:positionH>
                <wp:positionV relativeFrom="paragraph">
                  <wp:posOffset>333837</wp:posOffset>
                </wp:positionV>
                <wp:extent cx="3201661" cy="45719"/>
                <wp:effectExtent l="0" t="0" r="18415" b="12065"/>
                <wp:wrapNone/>
                <wp:docPr id="48" name="Flowchart: Decision 48"/>
                <wp:cNvGraphicFramePr/>
                <a:graphic xmlns:a="http://schemas.openxmlformats.org/drawingml/2006/main">
                  <a:graphicData uri="http://schemas.microsoft.com/office/word/2010/wordprocessingShape">
                    <wps:wsp>
                      <wps:cNvSpPr/>
                      <wps:spPr>
                        <a:xfrm>
                          <a:off x="0" y="0"/>
                          <a:ext cx="3201661" cy="45719"/>
                        </a:xfrm>
                        <a:prstGeom prst="flowChartDecision">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9B301C5" id="_x0000_t110" coordsize="21600,21600" o:spt="110" path="m10800,l,10800,10800,21600,21600,10800xe">
                <v:stroke joinstyle="miter"/>
                <v:path gradientshapeok="t" o:connecttype="rect" textboxrect="5400,5400,16200,16200"/>
              </v:shapetype>
              <v:shape id="Flowchart: Decision 48" o:spid="_x0000_s1026" type="#_x0000_t110" style="position:absolute;margin-left:288.45pt;margin-top:26.3pt;width:252.1pt;height:3.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" fillcolor="#00b050" strokecolor="#6e6e6e [1604]" strokeweight="1pt"/>
            </w:pict>
          </mc:Fallback>
        </mc:AlternateContent>
      </w:r>
    </w:p>
    <w:p w14:paraId="7E066821" w14:textId="77777777" w:rsidR="00A3795E" w:rsidRPr="00A3795E" w:rsidRDefault="00335599" w:rsidP="00A3795E">
      <w:r>
        <w:rPr>
          <w:noProof/>
        </w:rPr>
        <mc:AlternateContent>
          <mc:Choice Requires="wps">
            <w:drawing>
              <wp:anchor distT="0" distB="0" distL="114300" distR="114300" simplePos="0" relativeHeight="251665408" behindDoc="0" locked="0" layoutInCell="1" allowOverlap="1" wp14:anchorId="16857B69" wp14:editId="4CAB6446">
                <wp:simplePos x="0" y="0"/>
                <wp:positionH relativeFrom="column">
                  <wp:posOffset>3543300</wp:posOffset>
                </wp:positionH>
                <wp:positionV relativeFrom="paragraph">
                  <wp:posOffset>133985</wp:posOffset>
                </wp:positionV>
                <wp:extent cx="3320415" cy="4419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320415" cy="4419600"/>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916C8" w14:textId="77777777" w:rsidR="003F66A8" w:rsidRDefault="008871E7" w:rsidP="008871E7">
                            <w:pPr>
                              <w:pStyle w:val="ListParagraph"/>
                              <w:numPr>
                                <w:ilvl w:val="0"/>
                                <w:numId w:val="15"/>
                              </w:numPr>
                            </w:pPr>
                            <w:r>
                              <w:t>Paul Jeppson – General Manager</w:t>
                            </w:r>
                          </w:p>
                          <w:p w14:paraId="059BB573" w14:textId="77777777" w:rsidR="008871E7" w:rsidRDefault="008871E7" w:rsidP="008871E7">
                            <w:pPr>
                              <w:pStyle w:val="ListParagraph"/>
                              <w:numPr>
                                <w:ilvl w:val="0"/>
                                <w:numId w:val="15"/>
                              </w:numPr>
                            </w:pPr>
                            <w:r>
                              <w:t>Liz Lyon – Front Office Manager</w:t>
                            </w:r>
                          </w:p>
                          <w:p w14:paraId="418CB87F" w14:textId="77777777" w:rsidR="008871E7" w:rsidRDefault="008871E7" w:rsidP="008871E7">
                            <w:pPr>
                              <w:pStyle w:val="ListParagraph"/>
                              <w:numPr>
                                <w:ilvl w:val="0"/>
                                <w:numId w:val="15"/>
                              </w:numPr>
                            </w:pPr>
                            <w:r>
                              <w:t>Lavern Reid – Owner Liaison &amp; Admin</w:t>
                            </w:r>
                          </w:p>
                          <w:p w14:paraId="4E8EB10F" w14:textId="77777777" w:rsidR="008871E7" w:rsidRDefault="008871E7" w:rsidP="008871E7">
                            <w:pPr>
                              <w:pStyle w:val="ListParagraph"/>
                              <w:numPr>
                                <w:ilvl w:val="0"/>
                                <w:numId w:val="15"/>
                              </w:numPr>
                            </w:pPr>
                            <w:r>
                              <w:t>Lubos Bucko – Director Of F&amp;B</w:t>
                            </w:r>
                          </w:p>
                          <w:p w14:paraId="532B6CE2" w14:textId="77777777" w:rsidR="008871E7" w:rsidRDefault="008871E7" w:rsidP="008871E7">
                            <w:pPr>
                              <w:pStyle w:val="ListParagraph"/>
                              <w:numPr>
                                <w:ilvl w:val="0"/>
                                <w:numId w:val="15"/>
                              </w:numPr>
                            </w:pPr>
                            <w:r>
                              <w:t>Sammy Shipman – Executive Chef</w:t>
                            </w:r>
                          </w:p>
                          <w:p w14:paraId="43FCEB2D" w14:textId="77777777" w:rsidR="008871E7" w:rsidRDefault="008871E7" w:rsidP="008871E7">
                            <w:pPr>
                              <w:pStyle w:val="ListParagraph"/>
                              <w:numPr>
                                <w:ilvl w:val="0"/>
                                <w:numId w:val="15"/>
                              </w:numPr>
                            </w:pPr>
                            <w:r>
                              <w:t>Jody VanArsdale – Director Of Sales</w:t>
                            </w:r>
                          </w:p>
                          <w:p w14:paraId="58D6E55A" w14:textId="77777777" w:rsidR="008871E7" w:rsidRDefault="008871E7" w:rsidP="008871E7">
                            <w:pPr>
                              <w:pStyle w:val="ListParagraph"/>
                              <w:numPr>
                                <w:ilvl w:val="0"/>
                                <w:numId w:val="15"/>
                              </w:numPr>
                            </w:pPr>
                            <w:r>
                              <w:t>Kathy Roseberry-Duffy Director of HR</w:t>
                            </w:r>
                          </w:p>
                          <w:p w14:paraId="47299CE4" w14:textId="77777777" w:rsidR="008871E7" w:rsidRDefault="008871E7" w:rsidP="008871E7">
                            <w:pPr>
                              <w:pStyle w:val="ListParagraph"/>
                              <w:numPr>
                                <w:ilvl w:val="0"/>
                                <w:numId w:val="15"/>
                              </w:numPr>
                            </w:pPr>
                            <w:r>
                              <w:t>Sam Labrum – Executive Housekeeper</w:t>
                            </w:r>
                          </w:p>
                          <w:p w14:paraId="22749F96" w14:textId="77777777" w:rsidR="008871E7" w:rsidRDefault="008871E7" w:rsidP="008871E7">
                            <w:pPr>
                              <w:pStyle w:val="ListParagraph"/>
                              <w:numPr>
                                <w:ilvl w:val="0"/>
                                <w:numId w:val="15"/>
                              </w:numPr>
                            </w:pPr>
                            <w:r>
                              <w:t>Mike Whitney – Chief Engineer</w:t>
                            </w:r>
                          </w:p>
                          <w:p w14:paraId="6F1AFF47" w14:textId="237176D6" w:rsidR="008871E7" w:rsidRDefault="008871E7" w:rsidP="008871E7">
                            <w:pPr>
                              <w:pStyle w:val="ListParagraph"/>
                              <w:numPr>
                                <w:ilvl w:val="0"/>
                                <w:numId w:val="15"/>
                              </w:numPr>
                            </w:pPr>
                            <w:r>
                              <w:t>Parvati R</w:t>
                            </w:r>
                            <w:r w:rsidR="001912BC">
                              <w:t xml:space="preserve">amchandani </w:t>
                            </w:r>
                            <w:r>
                              <w:t xml:space="preserve"> – Concierge</w:t>
                            </w:r>
                          </w:p>
                          <w:p w14:paraId="79C03310" w14:textId="77777777" w:rsidR="008871E7" w:rsidRDefault="008871E7" w:rsidP="008871E7">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57B69" id="Text Box 8" o:spid="_x0000_s1033" type="#_x0000_t202" style="position:absolute;margin-left:279pt;margin-top:10.55pt;width:261.45pt;height:3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" stroked="f" strokeweight=".5pt">
                <v:fill r:id="rId14" o:title="" recolor="t" rotate="t" type="tile"/>
                <v:textbox>
                  <w:txbxContent>
                    <w:p w14:paraId="276916C8" w14:textId="77777777" w:rsidR="003F66A8" w:rsidRDefault="008871E7" w:rsidP="008871E7">
                      <w:pPr>
                        <w:pStyle w:val="ListParagraph"/>
                        <w:numPr>
                          <w:ilvl w:val="0"/>
                          <w:numId w:val="15"/>
                        </w:numPr>
                      </w:pPr>
                      <w:r>
                        <w:t>Paul Jeppson – General Manager</w:t>
                      </w:r>
                    </w:p>
                    <w:p w14:paraId="059BB573" w14:textId="77777777" w:rsidR="008871E7" w:rsidRDefault="008871E7" w:rsidP="008871E7">
                      <w:pPr>
                        <w:pStyle w:val="ListParagraph"/>
                        <w:numPr>
                          <w:ilvl w:val="0"/>
                          <w:numId w:val="15"/>
                        </w:numPr>
                      </w:pPr>
                      <w:r>
                        <w:t>Liz Lyon – Front Office Manager</w:t>
                      </w:r>
                    </w:p>
                    <w:p w14:paraId="418CB87F" w14:textId="77777777" w:rsidR="008871E7" w:rsidRDefault="008871E7" w:rsidP="008871E7">
                      <w:pPr>
                        <w:pStyle w:val="ListParagraph"/>
                        <w:numPr>
                          <w:ilvl w:val="0"/>
                          <w:numId w:val="15"/>
                        </w:numPr>
                      </w:pPr>
                      <w:r>
                        <w:t>Lavern Reid – Owner Liaison &amp; Admin</w:t>
                      </w:r>
                    </w:p>
                    <w:p w14:paraId="4E8EB10F" w14:textId="77777777" w:rsidR="008871E7" w:rsidRDefault="008871E7" w:rsidP="008871E7">
                      <w:pPr>
                        <w:pStyle w:val="ListParagraph"/>
                        <w:numPr>
                          <w:ilvl w:val="0"/>
                          <w:numId w:val="15"/>
                        </w:numPr>
                      </w:pPr>
                      <w:r>
                        <w:t>Lubos Bucko – Director Of F&amp;B</w:t>
                      </w:r>
                    </w:p>
                    <w:p w14:paraId="532B6CE2" w14:textId="77777777" w:rsidR="008871E7" w:rsidRDefault="008871E7" w:rsidP="008871E7">
                      <w:pPr>
                        <w:pStyle w:val="ListParagraph"/>
                        <w:numPr>
                          <w:ilvl w:val="0"/>
                          <w:numId w:val="15"/>
                        </w:numPr>
                      </w:pPr>
                      <w:r>
                        <w:t>Sammy Shipman – Executive Chef</w:t>
                      </w:r>
                    </w:p>
                    <w:p w14:paraId="43FCEB2D" w14:textId="77777777" w:rsidR="008871E7" w:rsidRDefault="008871E7" w:rsidP="008871E7">
                      <w:pPr>
                        <w:pStyle w:val="ListParagraph"/>
                        <w:numPr>
                          <w:ilvl w:val="0"/>
                          <w:numId w:val="15"/>
                        </w:numPr>
                      </w:pPr>
                      <w:r>
                        <w:t>Jody VanArsdale – Director Of Sales</w:t>
                      </w:r>
                    </w:p>
                    <w:p w14:paraId="58D6E55A" w14:textId="77777777" w:rsidR="008871E7" w:rsidRDefault="008871E7" w:rsidP="008871E7">
                      <w:pPr>
                        <w:pStyle w:val="ListParagraph"/>
                        <w:numPr>
                          <w:ilvl w:val="0"/>
                          <w:numId w:val="15"/>
                        </w:numPr>
                      </w:pPr>
                      <w:r>
                        <w:t>Kathy Roseberry-Duffy Director of HR</w:t>
                      </w:r>
                    </w:p>
                    <w:p w14:paraId="47299CE4" w14:textId="77777777" w:rsidR="008871E7" w:rsidRDefault="008871E7" w:rsidP="008871E7">
                      <w:pPr>
                        <w:pStyle w:val="ListParagraph"/>
                        <w:numPr>
                          <w:ilvl w:val="0"/>
                          <w:numId w:val="15"/>
                        </w:numPr>
                      </w:pPr>
                      <w:r>
                        <w:t>Sam Labrum – Executive Housekeeper</w:t>
                      </w:r>
                    </w:p>
                    <w:p w14:paraId="22749F96" w14:textId="77777777" w:rsidR="008871E7" w:rsidRDefault="008871E7" w:rsidP="008871E7">
                      <w:pPr>
                        <w:pStyle w:val="ListParagraph"/>
                        <w:numPr>
                          <w:ilvl w:val="0"/>
                          <w:numId w:val="15"/>
                        </w:numPr>
                      </w:pPr>
                      <w:r>
                        <w:t>Mike Whitney – Chief Engineer</w:t>
                      </w:r>
                    </w:p>
                    <w:p w14:paraId="6F1AFF47" w14:textId="237176D6" w:rsidR="008871E7" w:rsidRDefault="008871E7" w:rsidP="008871E7">
                      <w:pPr>
                        <w:pStyle w:val="ListParagraph"/>
                        <w:numPr>
                          <w:ilvl w:val="0"/>
                          <w:numId w:val="15"/>
                        </w:numPr>
                      </w:pPr>
                      <w:r>
                        <w:t>Parvati R</w:t>
                      </w:r>
                      <w:r w:rsidR="001912BC">
                        <w:t xml:space="preserve">amchandani </w:t>
                      </w:r>
                      <w:r>
                        <w:t xml:space="preserve"> – Concierge</w:t>
                      </w:r>
                    </w:p>
                    <w:p w14:paraId="79C03310" w14:textId="77777777" w:rsidR="008871E7" w:rsidRDefault="008871E7" w:rsidP="008871E7">
                      <w:pPr>
                        <w:pStyle w:val="ListParagraph"/>
                      </w:pPr>
                    </w:p>
                  </w:txbxContent>
                </v:textbox>
              </v:shape>
            </w:pict>
          </mc:Fallback>
        </mc:AlternateContent>
      </w:r>
    </w:p>
    <w:p w14:paraId="56D5A3DC" w14:textId="77777777" w:rsidR="00A3795E" w:rsidRPr="00A3795E" w:rsidRDefault="00A3795E" w:rsidP="00A3795E"/>
    <w:p w14:paraId="5CFC2216" w14:textId="77777777" w:rsidR="00A3795E" w:rsidRPr="00A3795E" w:rsidRDefault="00A3795E" w:rsidP="00A3795E"/>
    <w:p w14:paraId="4FB486CD" w14:textId="77777777" w:rsidR="00A3795E" w:rsidRPr="00A3795E" w:rsidRDefault="00A3795E" w:rsidP="00A3795E"/>
    <w:p w14:paraId="5BA43406" w14:textId="77777777" w:rsidR="00A3795E" w:rsidRPr="00A3795E" w:rsidRDefault="00A3795E" w:rsidP="00A3795E"/>
    <w:p w14:paraId="456CA3F2" w14:textId="77777777" w:rsidR="00A3795E" w:rsidRPr="00A3795E" w:rsidRDefault="00A3795E" w:rsidP="00A3795E"/>
    <w:p w14:paraId="73DA459D" w14:textId="5231B90E" w:rsidR="00A3795E" w:rsidRPr="00A3795E" w:rsidRDefault="0000578F" w:rsidP="00A3795E">
      <w:r>
        <w:t xml:space="preserve"> </w:t>
      </w:r>
    </w:p>
    <w:p w14:paraId="17AD9BE9" w14:textId="77777777" w:rsidR="00A3795E" w:rsidRPr="00A3795E" w:rsidRDefault="00A3795E" w:rsidP="00A3795E"/>
    <w:p w14:paraId="7A43077E" w14:textId="77777777" w:rsidR="00A3795E" w:rsidRPr="00A3795E" w:rsidRDefault="00A3795E" w:rsidP="00A3795E"/>
    <w:p w14:paraId="78836268" w14:textId="77777777" w:rsidR="00A3795E" w:rsidRPr="00A3795E" w:rsidRDefault="00A3795E" w:rsidP="00A3795E"/>
    <w:p w14:paraId="636336E0" w14:textId="77777777" w:rsidR="00A3795E" w:rsidRPr="00A3795E" w:rsidRDefault="00A3795E" w:rsidP="00A3795E"/>
    <w:p w14:paraId="703D1C65" w14:textId="77777777" w:rsidR="00A3795E" w:rsidRDefault="00A3795E" w:rsidP="00A3795E"/>
    <w:p w14:paraId="7377338B" w14:textId="77777777" w:rsidR="00A3795E" w:rsidRDefault="002837C3" w:rsidP="00A3795E">
      <w:r>
        <w:rPr>
          <w:noProof/>
        </w:rPr>
        <mc:AlternateContent>
          <mc:Choice Requires="wps">
            <w:drawing>
              <wp:anchor distT="0" distB="0" distL="114300" distR="114300" simplePos="0" relativeHeight="251693056" behindDoc="0" locked="0" layoutInCell="1" allowOverlap="1" wp14:anchorId="2F52AB9F" wp14:editId="118EBBD2">
                <wp:simplePos x="0" y="0"/>
                <wp:positionH relativeFrom="column">
                  <wp:posOffset>5938</wp:posOffset>
                </wp:positionH>
                <wp:positionV relativeFrom="paragraph">
                  <wp:posOffset>323091</wp:posOffset>
                </wp:positionV>
                <wp:extent cx="6868786" cy="96908"/>
                <wp:effectExtent l="0" t="0" r="27940" b="17780"/>
                <wp:wrapNone/>
                <wp:docPr id="31" name="Quad Arrow 31"/>
                <wp:cNvGraphicFramePr/>
                <a:graphic xmlns:a="http://schemas.openxmlformats.org/drawingml/2006/main">
                  <a:graphicData uri="http://schemas.microsoft.com/office/word/2010/wordprocessingShape">
                    <wps:wsp>
                      <wps:cNvSpPr/>
                      <wps:spPr>
                        <a:xfrm>
                          <a:off x="0" y="0"/>
                          <a:ext cx="6868786" cy="96908"/>
                        </a:xfrm>
                        <a:prstGeom prst="quad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948813A" id="Quad Arrow 31" o:spid="_x0000_s1026" style="position:absolute;margin-left:.45pt;margin-top:25.45pt;width:540.85pt;height: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68786,9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" path="m,48454l21804,26650r,10902l3423491,37552r,-15748l3412589,21804,3434393,r21804,21804l3445295,21804r,15748l6846982,37552r,-10902l6868786,48454r-21804,21804l6846982,59356r-3401687,l3445295,75104r10902,l3434393,96908,3412589,75104r10902,l3423491,59356r-3401687,l21804,70258,,48454xe" fillcolor="yellow" strokecolor="#6e6e6e [1604]" strokeweight="1pt">
                <v:path arrowok="t" o:connecttype="custom" o:connectlocs="0,48454;21804,26650;21804,37552;3423491,37552;3423491,21804;3412589,21804;3434393,0;3456197,21804;3445295,21804;3445295,37552;6846982,37552;6846982,26650;6868786,48454;6846982,70258;6846982,59356;3445295,59356;3445295,75104;3456197,75104;3434393,96908;3412589,75104;3423491,75104;3423491,59356;21804,59356;21804,70258;0,48454" o:connectangles="0,0,0,0,0,0,0,0,0,0,0,0,0,0,0,0,0,0,0,0,0,0,0,0,0"/>
              </v:shape>
            </w:pict>
          </mc:Fallback>
        </mc:AlternateContent>
      </w:r>
    </w:p>
    <w:p w14:paraId="3F014838" w14:textId="77777777" w:rsidR="00E94641" w:rsidRDefault="002837C3" w:rsidP="00A3795E">
      <w:r>
        <w:rPr>
          <w:noProof/>
        </w:rPr>
        <w:lastRenderedPageBreak/>
        <mc:AlternateContent>
          <mc:Choice Requires="wps">
            <w:drawing>
              <wp:anchor distT="0" distB="0" distL="114300" distR="114300" simplePos="0" relativeHeight="251692032" behindDoc="0" locked="0" layoutInCell="1" allowOverlap="1" wp14:anchorId="2BC81E96" wp14:editId="374A3C48">
                <wp:simplePos x="0" y="0"/>
                <wp:positionH relativeFrom="column">
                  <wp:posOffset>17813</wp:posOffset>
                </wp:positionH>
                <wp:positionV relativeFrom="paragraph">
                  <wp:posOffset>-157447</wp:posOffset>
                </wp:positionV>
                <wp:extent cx="6921937" cy="94986"/>
                <wp:effectExtent l="0" t="0" r="12700" b="19685"/>
                <wp:wrapNone/>
                <wp:docPr id="30" name="Quad Arrow 30"/>
                <wp:cNvGraphicFramePr/>
                <a:graphic xmlns:a="http://schemas.openxmlformats.org/drawingml/2006/main">
                  <a:graphicData uri="http://schemas.microsoft.com/office/word/2010/wordprocessingShape">
                    <wps:wsp>
                      <wps:cNvSpPr/>
                      <wps:spPr>
                        <a:xfrm>
                          <a:off x="0" y="0"/>
                          <a:ext cx="6921937" cy="94986"/>
                        </a:xfrm>
                        <a:prstGeom prst="quad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4CA1324" id="Quad Arrow 30" o:spid="_x0000_s1026" style="position:absolute;margin-left:1.4pt;margin-top:-12.4pt;width:545.0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21937,9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" path="m,47493l21372,26121r,10686l3450283,36807r,-15435l3439597,21372,3460969,r21371,21372l3471654,21372r,15435l6900565,36807r,-10686l6921937,47493r-21372,21372l6900565,58179r-3428911,l3471654,73614r10686,l3460969,94986,3439597,73614r10686,l3450283,58179r-3428911,l21372,68865,,47493xe" fillcolor="yellow" strokecolor="#6e6e6e [1604]" strokeweight="1pt">
                <v:path arrowok="t" o:connecttype="custom" o:connectlocs="0,47493;21372,26121;21372,36807;3450283,36807;3450283,21372;3439597,21372;3460969,0;3482340,21372;3471654,21372;3471654,36807;6900565,36807;6900565,26121;6921937,47493;6900565,68865;6900565,58179;3471654,58179;3471654,73614;3482340,73614;3460969,94986;3439597,73614;3450283,73614;3450283,58179;21372,58179;21372,68865;0,47493" o:connectangles="0,0,0,0,0,0,0,0,0,0,0,0,0,0,0,0,0,0,0,0,0,0,0,0,0"/>
              </v:shape>
            </w:pict>
          </mc:Fallback>
        </mc:AlternateContent>
      </w:r>
    </w:p>
    <w:p w14:paraId="2F3C5566" w14:textId="77777777" w:rsidR="006C6315" w:rsidRDefault="00A95782">
      <w:r>
        <w:rPr>
          <w:noProof/>
        </w:rPr>
        <mc:AlternateContent>
          <mc:Choice Requires="wps">
            <w:drawing>
              <wp:anchor distT="0" distB="0" distL="114300" distR="114300" simplePos="0" relativeHeight="251678720" behindDoc="0" locked="0" layoutInCell="1" allowOverlap="1" wp14:anchorId="35F75D30" wp14:editId="6DBEDBC4">
                <wp:simplePos x="0" y="0"/>
                <wp:positionH relativeFrom="column">
                  <wp:posOffset>5938</wp:posOffset>
                </wp:positionH>
                <wp:positionV relativeFrom="paragraph">
                  <wp:posOffset>73602</wp:posOffset>
                </wp:positionV>
                <wp:extent cx="6845300" cy="593989"/>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845300" cy="593989"/>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0671E" w14:textId="77777777" w:rsidR="005B7651" w:rsidRDefault="005B7651" w:rsidP="005B7651">
                            <w:pPr>
                              <w:rPr>
                                <w:sz w:val="48"/>
                                <w:szCs w:val="48"/>
                              </w:rPr>
                            </w:pPr>
                            <w:r w:rsidRPr="005B7651">
                              <w:rPr>
                                <w:sz w:val="48"/>
                                <w:szCs w:val="48"/>
                              </w:rPr>
                              <w:t xml:space="preserve">VILAR PERFORMING ART SCHEDULE </w:t>
                            </w:r>
                          </w:p>
                          <w:p w14:paraId="6790CA67" w14:textId="77777777" w:rsidR="002837C3" w:rsidRPr="005B7651" w:rsidRDefault="002837C3" w:rsidP="005B7651">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5F75D30" id="Text Box 34" o:spid="_x0000_s1034" type="#_x0000_t202" style="position:absolute;margin-left:.45pt;margin-top:5.8pt;width:539pt;height:4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" stroked="f" strokeweight=".5pt">
                <v:fill r:id="rId14" o:title="" recolor="t" rotate="t" type="tile"/>
                <v:textbox>
                  <w:txbxContent>
                    <w:p w14:paraId="4050671E" w14:textId="77777777" w:rsidR="005B7651" w:rsidRDefault="005B7651" w:rsidP="005B7651">
                      <w:pPr>
                        <w:rPr>
                          <w:sz w:val="48"/>
                          <w:szCs w:val="48"/>
                        </w:rPr>
                      </w:pPr>
                      <w:r w:rsidRPr="005B7651">
                        <w:rPr>
                          <w:sz w:val="48"/>
                          <w:szCs w:val="48"/>
                        </w:rPr>
                        <w:t xml:space="preserve">VILAR PERFORMING ART SCHEDULE </w:t>
                      </w:r>
                    </w:p>
                    <w:p w14:paraId="6790CA67" w14:textId="77777777" w:rsidR="002837C3" w:rsidRPr="005B7651" w:rsidRDefault="002837C3" w:rsidP="005B7651">
                      <w:pPr>
                        <w:rPr>
                          <w:sz w:val="48"/>
                          <w:szCs w:val="48"/>
                        </w:rPr>
                      </w:pPr>
                    </w:p>
                  </w:txbxContent>
                </v:textbox>
              </v:shape>
            </w:pict>
          </mc:Fallback>
        </mc:AlternateContent>
      </w:r>
      <w:r w:rsidR="00D6284D">
        <w:rPr>
          <w:noProof/>
        </w:rPr>
        <mc:AlternateContent>
          <mc:Choice Requires="wps">
            <w:drawing>
              <wp:anchor distT="0" distB="0" distL="114300" distR="114300" simplePos="0" relativeHeight="251680768" behindDoc="0" locked="0" layoutInCell="1" allowOverlap="1" wp14:anchorId="4E01EC88" wp14:editId="3ADC00D6">
                <wp:simplePos x="0" y="0"/>
                <wp:positionH relativeFrom="column">
                  <wp:posOffset>3651662</wp:posOffset>
                </wp:positionH>
                <wp:positionV relativeFrom="paragraph">
                  <wp:posOffset>667690</wp:posOffset>
                </wp:positionV>
                <wp:extent cx="3199765" cy="4864430"/>
                <wp:effectExtent l="0" t="0" r="635" b="0"/>
                <wp:wrapNone/>
                <wp:docPr id="36" name="Text Box 36"/>
                <wp:cNvGraphicFramePr/>
                <a:graphic xmlns:a="http://schemas.openxmlformats.org/drawingml/2006/main">
                  <a:graphicData uri="http://schemas.microsoft.com/office/word/2010/wordprocessingShape">
                    <wps:wsp>
                      <wps:cNvSpPr txBox="1"/>
                      <wps:spPr>
                        <a:xfrm>
                          <a:off x="0" y="0"/>
                          <a:ext cx="3199765" cy="4864430"/>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E958A" w14:textId="77777777" w:rsidR="006C6315" w:rsidRPr="006C6315" w:rsidRDefault="006C6315" w:rsidP="006C6315">
                            <w:pPr>
                              <w:spacing w:line="240" w:lineRule="auto"/>
                              <w:rPr>
                                <w:color w:val="FF0000"/>
                                <w:sz w:val="32"/>
                                <w:szCs w:val="32"/>
                              </w:rPr>
                            </w:pPr>
                            <w:r w:rsidRPr="006C6315">
                              <w:rPr>
                                <w:color w:val="FF0000"/>
                                <w:sz w:val="32"/>
                                <w:szCs w:val="32"/>
                              </w:rPr>
                              <w:t>December 20</w:t>
                            </w:r>
                            <w:r w:rsidRPr="006C6315">
                              <w:rPr>
                                <w:color w:val="FF0000"/>
                                <w:sz w:val="32"/>
                                <w:szCs w:val="32"/>
                                <w:vertAlign w:val="superscript"/>
                              </w:rPr>
                              <w:t>th</w:t>
                            </w:r>
                          </w:p>
                          <w:p w14:paraId="4B3B9856" w14:textId="77777777" w:rsidR="006C6315" w:rsidRPr="006C6315" w:rsidRDefault="006C6315" w:rsidP="006C6315">
                            <w:pPr>
                              <w:spacing w:line="240" w:lineRule="auto"/>
                              <w:rPr>
                                <w:sz w:val="28"/>
                                <w:szCs w:val="28"/>
                              </w:rPr>
                            </w:pPr>
                            <w:r w:rsidRPr="006C6315">
                              <w:rPr>
                                <w:sz w:val="28"/>
                                <w:szCs w:val="28"/>
                              </w:rPr>
                              <w:t>Charles Dickens’s A Christmas Carol</w:t>
                            </w:r>
                          </w:p>
                          <w:p w14:paraId="485006D7" w14:textId="77777777" w:rsidR="006C6315" w:rsidRDefault="006C6315" w:rsidP="006C6315">
                            <w:pPr>
                              <w:spacing w:line="240" w:lineRule="auto"/>
                              <w:rPr>
                                <w:color w:val="FF0000"/>
                                <w:sz w:val="32"/>
                                <w:szCs w:val="32"/>
                              </w:rPr>
                            </w:pPr>
                          </w:p>
                          <w:p w14:paraId="412339A7" w14:textId="77777777" w:rsidR="006C6315" w:rsidRPr="006C6315" w:rsidRDefault="006C6315" w:rsidP="006C6315">
                            <w:pPr>
                              <w:spacing w:line="240" w:lineRule="auto"/>
                              <w:rPr>
                                <w:color w:val="FF0000"/>
                                <w:sz w:val="32"/>
                                <w:szCs w:val="32"/>
                              </w:rPr>
                            </w:pPr>
                            <w:r w:rsidRPr="006C6315">
                              <w:rPr>
                                <w:color w:val="FF0000"/>
                                <w:sz w:val="32"/>
                                <w:szCs w:val="32"/>
                              </w:rPr>
                              <w:t>December 21</w:t>
                            </w:r>
                            <w:r w:rsidRPr="006C6315">
                              <w:rPr>
                                <w:color w:val="FF0000"/>
                                <w:sz w:val="32"/>
                                <w:szCs w:val="32"/>
                                <w:vertAlign w:val="superscript"/>
                              </w:rPr>
                              <w:t>st</w:t>
                            </w:r>
                          </w:p>
                          <w:p w14:paraId="7F678372" w14:textId="77777777" w:rsidR="006C6315" w:rsidRPr="006C6315" w:rsidRDefault="006C6315" w:rsidP="006C6315">
                            <w:pPr>
                              <w:spacing w:line="240" w:lineRule="auto"/>
                              <w:rPr>
                                <w:sz w:val="28"/>
                                <w:szCs w:val="28"/>
                              </w:rPr>
                            </w:pPr>
                            <w:r w:rsidRPr="006C6315">
                              <w:rPr>
                                <w:sz w:val="28"/>
                                <w:szCs w:val="28"/>
                              </w:rPr>
                              <w:t>Christmas with the 5 Browns</w:t>
                            </w:r>
                          </w:p>
                          <w:p w14:paraId="412AAD11" w14:textId="77777777" w:rsidR="006C6315" w:rsidRDefault="006C6315" w:rsidP="006C6315">
                            <w:pPr>
                              <w:spacing w:line="240" w:lineRule="auto"/>
                            </w:pPr>
                          </w:p>
                          <w:p w14:paraId="1D3E3A5F" w14:textId="77777777" w:rsidR="006C6315" w:rsidRPr="006C6315" w:rsidRDefault="006C6315" w:rsidP="006C6315">
                            <w:pPr>
                              <w:spacing w:line="240" w:lineRule="auto"/>
                              <w:rPr>
                                <w:color w:val="FF0000"/>
                                <w:sz w:val="32"/>
                                <w:szCs w:val="32"/>
                              </w:rPr>
                            </w:pPr>
                            <w:r w:rsidRPr="006C6315">
                              <w:rPr>
                                <w:color w:val="FF0000"/>
                                <w:sz w:val="32"/>
                                <w:szCs w:val="32"/>
                              </w:rPr>
                              <w:t>December 27</w:t>
                            </w:r>
                            <w:r w:rsidRPr="006C6315">
                              <w:rPr>
                                <w:color w:val="FF0000"/>
                                <w:sz w:val="32"/>
                                <w:szCs w:val="32"/>
                                <w:vertAlign w:val="superscript"/>
                              </w:rPr>
                              <w:t>th</w:t>
                            </w:r>
                          </w:p>
                          <w:p w14:paraId="77521624" w14:textId="77777777" w:rsidR="006C6315" w:rsidRPr="006C6315" w:rsidRDefault="006C6315" w:rsidP="006C6315">
                            <w:pPr>
                              <w:spacing w:line="240" w:lineRule="auto"/>
                              <w:rPr>
                                <w:sz w:val="28"/>
                                <w:szCs w:val="28"/>
                              </w:rPr>
                            </w:pPr>
                            <w:r w:rsidRPr="006C6315">
                              <w:rPr>
                                <w:sz w:val="28"/>
                                <w:szCs w:val="28"/>
                              </w:rPr>
                              <w:t>Rhythmic Circus Holiday Shuffle</w:t>
                            </w:r>
                          </w:p>
                          <w:p w14:paraId="232855CC" w14:textId="77777777" w:rsidR="006C6315" w:rsidRDefault="006C6315" w:rsidP="006C6315">
                            <w:pPr>
                              <w:spacing w:line="240" w:lineRule="auto"/>
                            </w:pPr>
                          </w:p>
                          <w:p w14:paraId="5D702A2E" w14:textId="77777777" w:rsidR="006C6315" w:rsidRPr="006C6315" w:rsidRDefault="006C6315" w:rsidP="006C6315">
                            <w:pPr>
                              <w:spacing w:line="240" w:lineRule="auto"/>
                              <w:rPr>
                                <w:color w:val="FF0000"/>
                                <w:sz w:val="32"/>
                                <w:szCs w:val="32"/>
                              </w:rPr>
                            </w:pPr>
                            <w:r w:rsidRPr="006C6315">
                              <w:rPr>
                                <w:color w:val="FF0000"/>
                                <w:sz w:val="32"/>
                                <w:szCs w:val="32"/>
                              </w:rPr>
                              <w:t>December 28</w:t>
                            </w:r>
                            <w:r w:rsidRPr="006C6315">
                              <w:rPr>
                                <w:color w:val="FF0000"/>
                                <w:sz w:val="32"/>
                                <w:szCs w:val="32"/>
                                <w:vertAlign w:val="superscript"/>
                              </w:rPr>
                              <w:t>th</w:t>
                            </w:r>
                          </w:p>
                          <w:p w14:paraId="330F13F5" w14:textId="77777777" w:rsidR="006C6315" w:rsidRPr="006C6315" w:rsidRDefault="006C6315" w:rsidP="006C6315">
                            <w:pPr>
                              <w:spacing w:line="240" w:lineRule="auto"/>
                              <w:rPr>
                                <w:sz w:val="28"/>
                                <w:szCs w:val="28"/>
                              </w:rPr>
                            </w:pPr>
                            <w:r w:rsidRPr="006C6315">
                              <w:rPr>
                                <w:sz w:val="28"/>
                                <w:szCs w:val="28"/>
                              </w:rPr>
                              <w:t>Josh Turner</w:t>
                            </w:r>
                          </w:p>
                          <w:p w14:paraId="647D7166" w14:textId="77777777" w:rsidR="006C6315" w:rsidRDefault="006C6315" w:rsidP="006C6315">
                            <w:pPr>
                              <w:spacing w:line="240" w:lineRule="auto"/>
                            </w:pPr>
                          </w:p>
                          <w:p w14:paraId="3B743643" w14:textId="77777777" w:rsidR="006C6315" w:rsidRPr="006C6315" w:rsidRDefault="006C6315" w:rsidP="006C6315">
                            <w:pPr>
                              <w:spacing w:line="240" w:lineRule="auto"/>
                              <w:rPr>
                                <w:color w:val="FF0000"/>
                                <w:sz w:val="32"/>
                                <w:szCs w:val="32"/>
                              </w:rPr>
                            </w:pPr>
                            <w:r w:rsidRPr="006C6315">
                              <w:rPr>
                                <w:color w:val="FF0000"/>
                                <w:sz w:val="32"/>
                                <w:szCs w:val="32"/>
                              </w:rPr>
                              <w:t>December 29</w:t>
                            </w:r>
                            <w:r w:rsidRPr="006C6315">
                              <w:rPr>
                                <w:color w:val="FF0000"/>
                                <w:sz w:val="32"/>
                                <w:szCs w:val="32"/>
                                <w:vertAlign w:val="superscript"/>
                              </w:rPr>
                              <w:t>th</w:t>
                            </w:r>
                          </w:p>
                          <w:p w14:paraId="74528ADE" w14:textId="77777777" w:rsidR="006C6315" w:rsidRPr="006C6315" w:rsidRDefault="006C6315" w:rsidP="006C6315">
                            <w:pPr>
                              <w:spacing w:line="240" w:lineRule="auto"/>
                              <w:rPr>
                                <w:sz w:val="28"/>
                                <w:szCs w:val="28"/>
                              </w:rPr>
                            </w:pPr>
                            <w:r w:rsidRPr="006C6315">
                              <w:rPr>
                                <w:sz w:val="28"/>
                                <w:szCs w:val="28"/>
                              </w:rPr>
                              <w:t>The Doo Wop Project – Holiday in Harmony</w:t>
                            </w:r>
                          </w:p>
                          <w:p w14:paraId="1DA66162" w14:textId="77777777" w:rsidR="006C6315" w:rsidRDefault="006C6315" w:rsidP="006C6315">
                            <w:pPr>
                              <w:spacing w:line="240" w:lineRule="auto"/>
                            </w:pPr>
                          </w:p>
                          <w:p w14:paraId="12F2B476" w14:textId="77777777" w:rsidR="006C6315" w:rsidRPr="006C6315" w:rsidRDefault="006C6315" w:rsidP="006C6315">
                            <w:pPr>
                              <w:spacing w:line="240" w:lineRule="auto"/>
                              <w:rPr>
                                <w:color w:val="FF0000"/>
                                <w:sz w:val="32"/>
                                <w:szCs w:val="32"/>
                              </w:rPr>
                            </w:pPr>
                            <w:r w:rsidRPr="006C6315">
                              <w:rPr>
                                <w:color w:val="FF0000"/>
                                <w:sz w:val="32"/>
                                <w:szCs w:val="32"/>
                              </w:rPr>
                              <w:t>December 30</w:t>
                            </w:r>
                            <w:r w:rsidRPr="006C6315">
                              <w:rPr>
                                <w:color w:val="FF0000"/>
                                <w:sz w:val="32"/>
                                <w:szCs w:val="32"/>
                                <w:vertAlign w:val="superscript"/>
                              </w:rPr>
                              <w:t>th</w:t>
                            </w:r>
                          </w:p>
                          <w:p w14:paraId="0401CDC4" w14:textId="77777777" w:rsidR="006C6315" w:rsidRPr="006C6315" w:rsidRDefault="006C6315" w:rsidP="006C6315">
                            <w:pPr>
                              <w:spacing w:line="240" w:lineRule="auto"/>
                              <w:rPr>
                                <w:sz w:val="28"/>
                                <w:szCs w:val="28"/>
                              </w:rPr>
                            </w:pPr>
                            <w:r w:rsidRPr="006C6315">
                              <w:rPr>
                                <w:sz w:val="28"/>
                                <w:szCs w:val="28"/>
                              </w:rPr>
                              <w:t xml:space="preserve">Just Willman- Magic for Humans in Person </w:t>
                            </w:r>
                          </w:p>
                          <w:p w14:paraId="543F82D6" w14:textId="77777777" w:rsidR="006C6315" w:rsidRDefault="006C63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E01EC88" id="Text Box 36" o:spid="_x0000_s1035" type="#_x0000_t202" style="position:absolute;margin-left:287.55pt;margin-top:52.55pt;width:251.95pt;height:383.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" stroked="f" strokeweight=".5pt">
                <v:fill r:id="rId14" o:title="" recolor="t" rotate="t" type="tile"/>
                <v:textbox>
                  <w:txbxContent>
                    <w:p w14:paraId="187E958A" w14:textId="77777777" w:rsidR="006C6315" w:rsidRPr="006C6315" w:rsidRDefault="006C6315" w:rsidP="006C6315">
                      <w:pPr>
                        <w:spacing w:line="240" w:lineRule="auto"/>
                        <w:rPr>
                          <w:color w:val="FF0000"/>
                          <w:sz w:val="32"/>
                          <w:szCs w:val="32"/>
                        </w:rPr>
                      </w:pPr>
                      <w:r w:rsidRPr="006C6315">
                        <w:rPr>
                          <w:color w:val="FF0000"/>
                          <w:sz w:val="32"/>
                          <w:szCs w:val="32"/>
                        </w:rPr>
                        <w:t>December 20</w:t>
                      </w:r>
                      <w:r w:rsidRPr="006C6315">
                        <w:rPr>
                          <w:color w:val="FF0000"/>
                          <w:sz w:val="32"/>
                          <w:szCs w:val="32"/>
                          <w:vertAlign w:val="superscript"/>
                        </w:rPr>
                        <w:t>th</w:t>
                      </w:r>
                    </w:p>
                    <w:p w14:paraId="4B3B9856" w14:textId="77777777" w:rsidR="006C6315" w:rsidRPr="006C6315" w:rsidRDefault="006C6315" w:rsidP="006C6315">
                      <w:pPr>
                        <w:spacing w:line="240" w:lineRule="auto"/>
                        <w:rPr>
                          <w:sz w:val="28"/>
                          <w:szCs w:val="28"/>
                        </w:rPr>
                      </w:pPr>
                      <w:r w:rsidRPr="006C6315">
                        <w:rPr>
                          <w:sz w:val="28"/>
                          <w:szCs w:val="28"/>
                        </w:rPr>
                        <w:t>Charles Dickens’s A Christmas Carol</w:t>
                      </w:r>
                    </w:p>
                    <w:p w14:paraId="485006D7" w14:textId="77777777" w:rsidR="006C6315" w:rsidRDefault="006C6315" w:rsidP="006C6315">
                      <w:pPr>
                        <w:spacing w:line="240" w:lineRule="auto"/>
                        <w:rPr>
                          <w:color w:val="FF0000"/>
                          <w:sz w:val="32"/>
                          <w:szCs w:val="32"/>
                        </w:rPr>
                      </w:pPr>
                    </w:p>
                    <w:p w14:paraId="412339A7" w14:textId="77777777" w:rsidR="006C6315" w:rsidRPr="006C6315" w:rsidRDefault="006C6315" w:rsidP="006C6315">
                      <w:pPr>
                        <w:spacing w:line="240" w:lineRule="auto"/>
                        <w:rPr>
                          <w:color w:val="FF0000"/>
                          <w:sz w:val="32"/>
                          <w:szCs w:val="32"/>
                        </w:rPr>
                      </w:pPr>
                      <w:r w:rsidRPr="006C6315">
                        <w:rPr>
                          <w:color w:val="FF0000"/>
                          <w:sz w:val="32"/>
                          <w:szCs w:val="32"/>
                        </w:rPr>
                        <w:t>December 21</w:t>
                      </w:r>
                      <w:r w:rsidRPr="006C6315">
                        <w:rPr>
                          <w:color w:val="FF0000"/>
                          <w:sz w:val="32"/>
                          <w:szCs w:val="32"/>
                          <w:vertAlign w:val="superscript"/>
                        </w:rPr>
                        <w:t>st</w:t>
                      </w:r>
                    </w:p>
                    <w:p w14:paraId="7F678372" w14:textId="77777777" w:rsidR="006C6315" w:rsidRPr="006C6315" w:rsidRDefault="006C6315" w:rsidP="006C6315">
                      <w:pPr>
                        <w:spacing w:line="240" w:lineRule="auto"/>
                        <w:rPr>
                          <w:sz w:val="28"/>
                          <w:szCs w:val="28"/>
                        </w:rPr>
                      </w:pPr>
                      <w:r w:rsidRPr="006C6315">
                        <w:rPr>
                          <w:sz w:val="28"/>
                          <w:szCs w:val="28"/>
                        </w:rPr>
                        <w:t>Christmas with the 5 Browns</w:t>
                      </w:r>
                    </w:p>
                    <w:p w14:paraId="412AAD11" w14:textId="77777777" w:rsidR="006C6315" w:rsidRDefault="006C6315" w:rsidP="006C6315">
                      <w:pPr>
                        <w:spacing w:line="240" w:lineRule="auto"/>
                      </w:pPr>
                    </w:p>
                    <w:p w14:paraId="1D3E3A5F" w14:textId="77777777" w:rsidR="006C6315" w:rsidRPr="006C6315" w:rsidRDefault="006C6315" w:rsidP="006C6315">
                      <w:pPr>
                        <w:spacing w:line="240" w:lineRule="auto"/>
                        <w:rPr>
                          <w:color w:val="FF0000"/>
                          <w:sz w:val="32"/>
                          <w:szCs w:val="32"/>
                        </w:rPr>
                      </w:pPr>
                      <w:r w:rsidRPr="006C6315">
                        <w:rPr>
                          <w:color w:val="FF0000"/>
                          <w:sz w:val="32"/>
                          <w:szCs w:val="32"/>
                        </w:rPr>
                        <w:t>December 27</w:t>
                      </w:r>
                      <w:r w:rsidRPr="006C6315">
                        <w:rPr>
                          <w:color w:val="FF0000"/>
                          <w:sz w:val="32"/>
                          <w:szCs w:val="32"/>
                          <w:vertAlign w:val="superscript"/>
                        </w:rPr>
                        <w:t>th</w:t>
                      </w:r>
                    </w:p>
                    <w:p w14:paraId="77521624" w14:textId="77777777" w:rsidR="006C6315" w:rsidRPr="006C6315" w:rsidRDefault="006C6315" w:rsidP="006C6315">
                      <w:pPr>
                        <w:spacing w:line="240" w:lineRule="auto"/>
                        <w:rPr>
                          <w:sz w:val="28"/>
                          <w:szCs w:val="28"/>
                        </w:rPr>
                      </w:pPr>
                      <w:r w:rsidRPr="006C6315">
                        <w:rPr>
                          <w:sz w:val="28"/>
                          <w:szCs w:val="28"/>
                        </w:rPr>
                        <w:t>Rhythmic Circus Holiday Shuffle</w:t>
                      </w:r>
                    </w:p>
                    <w:p w14:paraId="232855CC" w14:textId="77777777" w:rsidR="006C6315" w:rsidRDefault="006C6315" w:rsidP="006C6315">
                      <w:pPr>
                        <w:spacing w:line="240" w:lineRule="auto"/>
                      </w:pPr>
                    </w:p>
                    <w:p w14:paraId="5D702A2E" w14:textId="77777777" w:rsidR="006C6315" w:rsidRPr="006C6315" w:rsidRDefault="006C6315" w:rsidP="006C6315">
                      <w:pPr>
                        <w:spacing w:line="240" w:lineRule="auto"/>
                        <w:rPr>
                          <w:color w:val="FF0000"/>
                          <w:sz w:val="32"/>
                          <w:szCs w:val="32"/>
                        </w:rPr>
                      </w:pPr>
                      <w:r w:rsidRPr="006C6315">
                        <w:rPr>
                          <w:color w:val="FF0000"/>
                          <w:sz w:val="32"/>
                          <w:szCs w:val="32"/>
                        </w:rPr>
                        <w:t>December 28</w:t>
                      </w:r>
                      <w:r w:rsidRPr="006C6315">
                        <w:rPr>
                          <w:color w:val="FF0000"/>
                          <w:sz w:val="32"/>
                          <w:szCs w:val="32"/>
                          <w:vertAlign w:val="superscript"/>
                        </w:rPr>
                        <w:t>th</w:t>
                      </w:r>
                    </w:p>
                    <w:p w14:paraId="330F13F5" w14:textId="77777777" w:rsidR="006C6315" w:rsidRPr="006C6315" w:rsidRDefault="006C6315" w:rsidP="006C6315">
                      <w:pPr>
                        <w:spacing w:line="240" w:lineRule="auto"/>
                        <w:rPr>
                          <w:sz w:val="28"/>
                          <w:szCs w:val="28"/>
                        </w:rPr>
                      </w:pPr>
                      <w:r w:rsidRPr="006C6315">
                        <w:rPr>
                          <w:sz w:val="28"/>
                          <w:szCs w:val="28"/>
                        </w:rPr>
                        <w:t>Josh Turner</w:t>
                      </w:r>
                    </w:p>
                    <w:p w14:paraId="647D7166" w14:textId="77777777" w:rsidR="006C6315" w:rsidRDefault="006C6315" w:rsidP="006C6315">
                      <w:pPr>
                        <w:spacing w:line="240" w:lineRule="auto"/>
                      </w:pPr>
                    </w:p>
                    <w:p w14:paraId="3B743643" w14:textId="77777777" w:rsidR="006C6315" w:rsidRPr="006C6315" w:rsidRDefault="006C6315" w:rsidP="006C6315">
                      <w:pPr>
                        <w:spacing w:line="240" w:lineRule="auto"/>
                        <w:rPr>
                          <w:color w:val="FF0000"/>
                          <w:sz w:val="32"/>
                          <w:szCs w:val="32"/>
                        </w:rPr>
                      </w:pPr>
                      <w:r w:rsidRPr="006C6315">
                        <w:rPr>
                          <w:color w:val="FF0000"/>
                          <w:sz w:val="32"/>
                          <w:szCs w:val="32"/>
                        </w:rPr>
                        <w:t>December 29</w:t>
                      </w:r>
                      <w:r w:rsidRPr="006C6315">
                        <w:rPr>
                          <w:color w:val="FF0000"/>
                          <w:sz w:val="32"/>
                          <w:szCs w:val="32"/>
                          <w:vertAlign w:val="superscript"/>
                        </w:rPr>
                        <w:t>th</w:t>
                      </w:r>
                    </w:p>
                    <w:p w14:paraId="74528ADE" w14:textId="77777777" w:rsidR="006C6315" w:rsidRPr="006C6315" w:rsidRDefault="006C6315" w:rsidP="006C6315">
                      <w:pPr>
                        <w:spacing w:line="240" w:lineRule="auto"/>
                        <w:rPr>
                          <w:sz w:val="28"/>
                          <w:szCs w:val="28"/>
                        </w:rPr>
                      </w:pPr>
                      <w:r w:rsidRPr="006C6315">
                        <w:rPr>
                          <w:sz w:val="28"/>
                          <w:szCs w:val="28"/>
                        </w:rPr>
                        <w:t>The Doo Wop Project – Holiday in Harmony</w:t>
                      </w:r>
                    </w:p>
                    <w:p w14:paraId="1DA66162" w14:textId="77777777" w:rsidR="006C6315" w:rsidRDefault="006C6315" w:rsidP="006C6315">
                      <w:pPr>
                        <w:spacing w:line="240" w:lineRule="auto"/>
                      </w:pPr>
                    </w:p>
                    <w:p w14:paraId="12F2B476" w14:textId="77777777" w:rsidR="006C6315" w:rsidRPr="006C6315" w:rsidRDefault="006C6315" w:rsidP="006C6315">
                      <w:pPr>
                        <w:spacing w:line="240" w:lineRule="auto"/>
                        <w:rPr>
                          <w:color w:val="FF0000"/>
                          <w:sz w:val="32"/>
                          <w:szCs w:val="32"/>
                        </w:rPr>
                      </w:pPr>
                      <w:r w:rsidRPr="006C6315">
                        <w:rPr>
                          <w:color w:val="FF0000"/>
                          <w:sz w:val="32"/>
                          <w:szCs w:val="32"/>
                        </w:rPr>
                        <w:t>December 30</w:t>
                      </w:r>
                      <w:r w:rsidRPr="006C6315">
                        <w:rPr>
                          <w:color w:val="FF0000"/>
                          <w:sz w:val="32"/>
                          <w:szCs w:val="32"/>
                          <w:vertAlign w:val="superscript"/>
                        </w:rPr>
                        <w:t>th</w:t>
                      </w:r>
                    </w:p>
                    <w:p w14:paraId="0401CDC4" w14:textId="77777777" w:rsidR="006C6315" w:rsidRPr="006C6315" w:rsidRDefault="006C6315" w:rsidP="006C6315">
                      <w:pPr>
                        <w:spacing w:line="240" w:lineRule="auto"/>
                        <w:rPr>
                          <w:sz w:val="28"/>
                          <w:szCs w:val="28"/>
                        </w:rPr>
                      </w:pPr>
                      <w:r w:rsidRPr="006C6315">
                        <w:rPr>
                          <w:sz w:val="28"/>
                          <w:szCs w:val="28"/>
                        </w:rPr>
                        <w:t xml:space="preserve">Just Willman- Magic for Humans in Person </w:t>
                      </w:r>
                    </w:p>
                    <w:p w14:paraId="543F82D6" w14:textId="77777777" w:rsidR="006C6315" w:rsidRDefault="006C6315"/>
                  </w:txbxContent>
                </v:textbox>
              </v:shape>
            </w:pict>
          </mc:Fallback>
        </mc:AlternateContent>
      </w:r>
      <w:r w:rsidR="00D6284D">
        <w:rPr>
          <w:noProof/>
        </w:rPr>
        <mc:AlternateContent>
          <mc:Choice Requires="wps">
            <w:drawing>
              <wp:anchor distT="0" distB="0" distL="114300" distR="114300" simplePos="0" relativeHeight="251679744" behindDoc="0" locked="0" layoutInCell="1" allowOverlap="1" wp14:anchorId="2518ED02" wp14:editId="48492258">
                <wp:simplePos x="0" y="0"/>
                <wp:positionH relativeFrom="column">
                  <wp:posOffset>5938</wp:posOffset>
                </wp:positionH>
                <wp:positionV relativeFrom="paragraph">
                  <wp:posOffset>667591</wp:posOffset>
                </wp:positionV>
                <wp:extent cx="3651250" cy="4864529"/>
                <wp:effectExtent l="0" t="0" r="6350" b="0"/>
                <wp:wrapNone/>
                <wp:docPr id="35" name="Text Box 35"/>
                <wp:cNvGraphicFramePr/>
                <a:graphic xmlns:a="http://schemas.openxmlformats.org/drawingml/2006/main">
                  <a:graphicData uri="http://schemas.microsoft.com/office/word/2010/wordprocessingShape">
                    <wps:wsp>
                      <wps:cNvSpPr txBox="1"/>
                      <wps:spPr>
                        <a:xfrm>
                          <a:off x="0" y="0"/>
                          <a:ext cx="3651250" cy="4864529"/>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5DF65" w14:textId="77777777" w:rsidR="005B7651" w:rsidRPr="006C6315" w:rsidRDefault="005B7651" w:rsidP="005B7651">
                            <w:pPr>
                              <w:spacing w:line="240" w:lineRule="auto"/>
                              <w:rPr>
                                <w:color w:val="FF0000"/>
                                <w:sz w:val="32"/>
                                <w:szCs w:val="32"/>
                              </w:rPr>
                            </w:pPr>
                            <w:r w:rsidRPr="006C6315">
                              <w:rPr>
                                <w:color w:val="FF0000"/>
                                <w:sz w:val="32"/>
                                <w:szCs w:val="32"/>
                              </w:rPr>
                              <w:t>December 1</w:t>
                            </w:r>
                            <w:r w:rsidRPr="006C6315">
                              <w:rPr>
                                <w:color w:val="FF0000"/>
                                <w:sz w:val="32"/>
                                <w:szCs w:val="32"/>
                                <w:vertAlign w:val="superscript"/>
                              </w:rPr>
                              <w:t>st</w:t>
                            </w:r>
                          </w:p>
                          <w:p w14:paraId="63C7EE12" w14:textId="77777777" w:rsidR="005B7651" w:rsidRPr="006C6315" w:rsidRDefault="005B7651" w:rsidP="005B7651">
                            <w:pPr>
                              <w:spacing w:line="240" w:lineRule="auto"/>
                              <w:rPr>
                                <w:sz w:val="28"/>
                                <w:szCs w:val="28"/>
                              </w:rPr>
                            </w:pPr>
                            <w:r w:rsidRPr="006C6315">
                              <w:rPr>
                                <w:sz w:val="28"/>
                                <w:szCs w:val="28"/>
                              </w:rPr>
                              <w:t xml:space="preserve">Mountain </w:t>
                            </w:r>
                            <w:proofErr w:type="spellStart"/>
                            <w:r w:rsidRPr="006C6315">
                              <w:rPr>
                                <w:sz w:val="28"/>
                                <w:szCs w:val="28"/>
                              </w:rPr>
                              <w:t>Mangart</w:t>
                            </w:r>
                            <w:proofErr w:type="spellEnd"/>
                            <w:r w:rsidRPr="006C6315">
                              <w:rPr>
                                <w:sz w:val="28"/>
                                <w:szCs w:val="28"/>
                              </w:rPr>
                              <w:t>- Story of the 10</w:t>
                            </w:r>
                            <w:r w:rsidRPr="006C6315">
                              <w:rPr>
                                <w:sz w:val="28"/>
                                <w:szCs w:val="28"/>
                                <w:vertAlign w:val="superscript"/>
                              </w:rPr>
                              <w:t xml:space="preserve">th </w:t>
                            </w:r>
                            <w:r w:rsidRPr="006C6315">
                              <w:rPr>
                                <w:sz w:val="28"/>
                                <w:szCs w:val="28"/>
                              </w:rPr>
                              <w:t>Mountain Division</w:t>
                            </w:r>
                          </w:p>
                          <w:p w14:paraId="08051437" w14:textId="77777777" w:rsidR="005B7651" w:rsidRPr="006C6315" w:rsidRDefault="005B7651" w:rsidP="005B7651">
                            <w:pPr>
                              <w:spacing w:line="240" w:lineRule="auto"/>
                              <w:rPr>
                                <w:sz w:val="28"/>
                                <w:szCs w:val="28"/>
                              </w:rPr>
                            </w:pPr>
                          </w:p>
                          <w:p w14:paraId="45E53621" w14:textId="77777777" w:rsidR="005B7651" w:rsidRPr="006C6315" w:rsidRDefault="005B7651" w:rsidP="005B7651">
                            <w:pPr>
                              <w:spacing w:line="240" w:lineRule="auto"/>
                              <w:rPr>
                                <w:color w:val="FF0000"/>
                                <w:sz w:val="32"/>
                                <w:szCs w:val="32"/>
                              </w:rPr>
                            </w:pPr>
                            <w:r w:rsidRPr="006C6315">
                              <w:rPr>
                                <w:color w:val="FF0000"/>
                                <w:sz w:val="32"/>
                                <w:szCs w:val="32"/>
                              </w:rPr>
                              <w:t>December 3</w:t>
                            </w:r>
                            <w:r w:rsidRPr="006C6315">
                              <w:rPr>
                                <w:color w:val="FF0000"/>
                                <w:sz w:val="32"/>
                                <w:szCs w:val="32"/>
                                <w:vertAlign w:val="superscript"/>
                              </w:rPr>
                              <w:t>rd</w:t>
                            </w:r>
                            <w:r w:rsidRPr="006C6315">
                              <w:rPr>
                                <w:color w:val="FF0000"/>
                                <w:sz w:val="32"/>
                                <w:szCs w:val="32"/>
                              </w:rPr>
                              <w:t>-4</w:t>
                            </w:r>
                            <w:r w:rsidRPr="006C6315">
                              <w:rPr>
                                <w:color w:val="FF0000"/>
                                <w:sz w:val="32"/>
                                <w:szCs w:val="32"/>
                                <w:vertAlign w:val="superscript"/>
                              </w:rPr>
                              <w:t>th</w:t>
                            </w:r>
                          </w:p>
                          <w:p w14:paraId="055A7A04" w14:textId="77777777" w:rsidR="005B7651" w:rsidRPr="006C6315" w:rsidRDefault="005B7651" w:rsidP="005B7651">
                            <w:pPr>
                              <w:spacing w:line="240" w:lineRule="auto"/>
                              <w:rPr>
                                <w:sz w:val="28"/>
                                <w:szCs w:val="28"/>
                              </w:rPr>
                            </w:pPr>
                            <w:r w:rsidRPr="006C6315">
                              <w:rPr>
                                <w:sz w:val="28"/>
                                <w:szCs w:val="28"/>
                              </w:rPr>
                              <w:t>Warren Miller’s Winter</w:t>
                            </w:r>
                          </w:p>
                          <w:p w14:paraId="7B079FC0" w14:textId="77777777" w:rsidR="005B7651" w:rsidRDefault="005B7651" w:rsidP="005B7651">
                            <w:pPr>
                              <w:spacing w:line="240" w:lineRule="auto"/>
                            </w:pPr>
                          </w:p>
                          <w:p w14:paraId="6E8880B5" w14:textId="77777777" w:rsidR="005B7651" w:rsidRPr="006C6315" w:rsidRDefault="005B7651" w:rsidP="005B7651">
                            <w:pPr>
                              <w:spacing w:line="240" w:lineRule="auto"/>
                              <w:rPr>
                                <w:color w:val="FF0000"/>
                                <w:sz w:val="32"/>
                                <w:szCs w:val="32"/>
                              </w:rPr>
                            </w:pPr>
                            <w:r w:rsidRPr="006C6315">
                              <w:rPr>
                                <w:color w:val="FF0000"/>
                                <w:sz w:val="32"/>
                                <w:szCs w:val="32"/>
                              </w:rPr>
                              <w:t>December 10</w:t>
                            </w:r>
                            <w:r w:rsidRPr="006C6315">
                              <w:rPr>
                                <w:color w:val="FF0000"/>
                                <w:sz w:val="32"/>
                                <w:szCs w:val="32"/>
                                <w:vertAlign w:val="superscript"/>
                              </w:rPr>
                              <w:t>th</w:t>
                            </w:r>
                            <w:r w:rsidRPr="006C6315">
                              <w:rPr>
                                <w:color w:val="FF0000"/>
                                <w:sz w:val="32"/>
                                <w:szCs w:val="32"/>
                              </w:rPr>
                              <w:t xml:space="preserve"> – 12</w:t>
                            </w:r>
                            <w:r w:rsidRPr="006C6315">
                              <w:rPr>
                                <w:color w:val="FF0000"/>
                                <w:sz w:val="32"/>
                                <w:szCs w:val="32"/>
                                <w:vertAlign w:val="superscript"/>
                              </w:rPr>
                              <w:t>th</w:t>
                            </w:r>
                          </w:p>
                          <w:p w14:paraId="05BE989E" w14:textId="77777777" w:rsidR="005B7651" w:rsidRPr="006C6315" w:rsidRDefault="005B7651" w:rsidP="005B7651">
                            <w:pPr>
                              <w:spacing w:line="240" w:lineRule="auto"/>
                              <w:rPr>
                                <w:sz w:val="28"/>
                                <w:szCs w:val="28"/>
                              </w:rPr>
                            </w:pPr>
                            <w:r w:rsidRPr="006C6315">
                              <w:rPr>
                                <w:sz w:val="28"/>
                                <w:szCs w:val="28"/>
                              </w:rPr>
                              <w:t>The Nutcracker presented by Friends of Vail Dance</w:t>
                            </w:r>
                          </w:p>
                          <w:p w14:paraId="7BF1986C" w14:textId="77777777" w:rsidR="005B7651" w:rsidRPr="006C6315" w:rsidRDefault="005B7651" w:rsidP="005B7651">
                            <w:pPr>
                              <w:spacing w:line="240" w:lineRule="auto"/>
                              <w:rPr>
                                <w:sz w:val="28"/>
                                <w:szCs w:val="28"/>
                              </w:rPr>
                            </w:pPr>
                          </w:p>
                          <w:p w14:paraId="7E715BD2" w14:textId="77777777" w:rsidR="005B7651" w:rsidRPr="006C6315" w:rsidRDefault="005B7651" w:rsidP="005B7651">
                            <w:pPr>
                              <w:spacing w:line="240" w:lineRule="auto"/>
                              <w:rPr>
                                <w:color w:val="FF0000"/>
                                <w:sz w:val="32"/>
                                <w:szCs w:val="32"/>
                              </w:rPr>
                            </w:pPr>
                            <w:r w:rsidRPr="006C6315">
                              <w:rPr>
                                <w:color w:val="FF0000"/>
                                <w:sz w:val="32"/>
                                <w:szCs w:val="32"/>
                              </w:rPr>
                              <w:t>December 16</w:t>
                            </w:r>
                            <w:r w:rsidRPr="006C6315">
                              <w:rPr>
                                <w:color w:val="FF0000"/>
                                <w:sz w:val="32"/>
                                <w:szCs w:val="32"/>
                                <w:vertAlign w:val="superscript"/>
                              </w:rPr>
                              <w:t>th</w:t>
                            </w:r>
                          </w:p>
                          <w:p w14:paraId="5DDC7967" w14:textId="77777777" w:rsidR="005B7651" w:rsidRPr="006C6315" w:rsidRDefault="005B7651" w:rsidP="005B7651">
                            <w:pPr>
                              <w:spacing w:line="240" w:lineRule="auto"/>
                              <w:rPr>
                                <w:sz w:val="28"/>
                                <w:szCs w:val="28"/>
                              </w:rPr>
                            </w:pPr>
                            <w:r w:rsidRPr="006C6315">
                              <w:rPr>
                                <w:sz w:val="28"/>
                                <w:szCs w:val="28"/>
                              </w:rPr>
                              <w:t>Stars-DSQ Electric</w:t>
                            </w:r>
                          </w:p>
                          <w:p w14:paraId="6E2A56D5" w14:textId="77777777" w:rsidR="005B7651" w:rsidRDefault="005B7651" w:rsidP="005B7651">
                            <w:pPr>
                              <w:spacing w:line="240" w:lineRule="auto"/>
                            </w:pPr>
                          </w:p>
                          <w:p w14:paraId="6952113A" w14:textId="77777777" w:rsidR="005B7651" w:rsidRPr="006C6315" w:rsidRDefault="005B7651" w:rsidP="005B7651">
                            <w:pPr>
                              <w:spacing w:line="240" w:lineRule="auto"/>
                              <w:rPr>
                                <w:color w:val="FF0000"/>
                                <w:sz w:val="32"/>
                                <w:szCs w:val="32"/>
                              </w:rPr>
                            </w:pPr>
                            <w:r w:rsidRPr="006C6315">
                              <w:rPr>
                                <w:color w:val="FF0000"/>
                                <w:sz w:val="32"/>
                                <w:szCs w:val="32"/>
                              </w:rPr>
                              <w:t>December 17</w:t>
                            </w:r>
                            <w:r w:rsidRPr="006C6315">
                              <w:rPr>
                                <w:color w:val="FF0000"/>
                                <w:sz w:val="32"/>
                                <w:szCs w:val="32"/>
                                <w:vertAlign w:val="superscript"/>
                              </w:rPr>
                              <w:t>th</w:t>
                            </w:r>
                          </w:p>
                          <w:p w14:paraId="0C6BD4FC" w14:textId="77777777" w:rsidR="005B7651" w:rsidRPr="006C6315" w:rsidRDefault="005B7651" w:rsidP="005B7651">
                            <w:pPr>
                              <w:spacing w:line="240" w:lineRule="auto"/>
                              <w:rPr>
                                <w:sz w:val="28"/>
                                <w:szCs w:val="28"/>
                              </w:rPr>
                            </w:pPr>
                            <w:r w:rsidRPr="006C6315">
                              <w:rPr>
                                <w:sz w:val="28"/>
                                <w:szCs w:val="28"/>
                              </w:rPr>
                              <w:t xml:space="preserve">Dallas String Quartet’s Electronic Christmas </w:t>
                            </w:r>
                          </w:p>
                          <w:p w14:paraId="1FD68524" w14:textId="77777777" w:rsidR="005B7651" w:rsidRDefault="005B7651" w:rsidP="005B7651">
                            <w:pPr>
                              <w:spacing w:line="240" w:lineRule="auto"/>
                            </w:pPr>
                          </w:p>
                          <w:p w14:paraId="03BE7566" w14:textId="77777777" w:rsidR="005B7651" w:rsidRPr="006C6315" w:rsidRDefault="005B7651" w:rsidP="005B7651">
                            <w:pPr>
                              <w:spacing w:line="240" w:lineRule="auto"/>
                              <w:rPr>
                                <w:color w:val="FF0000"/>
                                <w:sz w:val="32"/>
                                <w:szCs w:val="32"/>
                              </w:rPr>
                            </w:pPr>
                            <w:r w:rsidRPr="006C6315">
                              <w:rPr>
                                <w:color w:val="FF0000"/>
                                <w:sz w:val="32"/>
                                <w:szCs w:val="32"/>
                              </w:rPr>
                              <w:t>December 18</w:t>
                            </w:r>
                            <w:r w:rsidRPr="006C6315">
                              <w:rPr>
                                <w:color w:val="FF0000"/>
                                <w:sz w:val="32"/>
                                <w:szCs w:val="32"/>
                                <w:vertAlign w:val="superscript"/>
                              </w:rPr>
                              <w:t>th</w:t>
                            </w:r>
                          </w:p>
                          <w:p w14:paraId="3CAA69D3" w14:textId="77777777" w:rsidR="005B7651" w:rsidRPr="006C6315" w:rsidRDefault="005B7651" w:rsidP="005B7651">
                            <w:pPr>
                              <w:spacing w:line="240" w:lineRule="auto"/>
                              <w:rPr>
                                <w:sz w:val="28"/>
                                <w:szCs w:val="28"/>
                              </w:rPr>
                            </w:pPr>
                            <w:r w:rsidRPr="006C6315">
                              <w:rPr>
                                <w:sz w:val="28"/>
                                <w:szCs w:val="28"/>
                              </w:rPr>
                              <w:t>Lacuna: Tom Hamilton &amp; Holly Bowling</w:t>
                            </w:r>
                          </w:p>
                          <w:p w14:paraId="70AA9E17" w14:textId="77777777" w:rsidR="005B7651" w:rsidRDefault="005B7651"/>
                          <w:p w14:paraId="5C7FBB69" w14:textId="77777777" w:rsidR="005B7651" w:rsidRDefault="005B7651" w:rsidP="005B7651">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518ED02" id="Text Box 35" o:spid="_x0000_s1036" type="#_x0000_t202" style="position:absolute;margin-left:.45pt;margin-top:52.55pt;width:287.5pt;height:38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" stroked="f" strokeweight=".5pt">
                <v:fill r:id="rId14" o:title="" recolor="t" rotate="t" type="tile"/>
                <v:textbox>
                  <w:txbxContent>
                    <w:p w14:paraId="2E35DF65" w14:textId="77777777" w:rsidR="005B7651" w:rsidRPr="006C6315" w:rsidRDefault="005B7651" w:rsidP="005B7651">
                      <w:pPr>
                        <w:spacing w:line="240" w:lineRule="auto"/>
                        <w:rPr>
                          <w:color w:val="FF0000"/>
                          <w:sz w:val="32"/>
                          <w:szCs w:val="32"/>
                        </w:rPr>
                      </w:pPr>
                      <w:r w:rsidRPr="006C6315">
                        <w:rPr>
                          <w:color w:val="FF0000"/>
                          <w:sz w:val="32"/>
                          <w:szCs w:val="32"/>
                        </w:rPr>
                        <w:t>December 1</w:t>
                      </w:r>
                      <w:r w:rsidRPr="006C6315">
                        <w:rPr>
                          <w:color w:val="FF0000"/>
                          <w:sz w:val="32"/>
                          <w:szCs w:val="32"/>
                          <w:vertAlign w:val="superscript"/>
                        </w:rPr>
                        <w:t>st</w:t>
                      </w:r>
                    </w:p>
                    <w:p w14:paraId="63C7EE12" w14:textId="77777777" w:rsidR="005B7651" w:rsidRPr="006C6315" w:rsidRDefault="005B7651" w:rsidP="005B7651">
                      <w:pPr>
                        <w:spacing w:line="240" w:lineRule="auto"/>
                        <w:rPr>
                          <w:sz w:val="28"/>
                          <w:szCs w:val="28"/>
                        </w:rPr>
                      </w:pPr>
                      <w:r w:rsidRPr="006C6315">
                        <w:rPr>
                          <w:sz w:val="28"/>
                          <w:szCs w:val="28"/>
                        </w:rPr>
                        <w:t xml:space="preserve">Mountain </w:t>
                      </w:r>
                      <w:proofErr w:type="spellStart"/>
                      <w:r w:rsidRPr="006C6315">
                        <w:rPr>
                          <w:sz w:val="28"/>
                          <w:szCs w:val="28"/>
                        </w:rPr>
                        <w:t>Mangart</w:t>
                      </w:r>
                      <w:proofErr w:type="spellEnd"/>
                      <w:r w:rsidRPr="006C6315">
                        <w:rPr>
                          <w:sz w:val="28"/>
                          <w:szCs w:val="28"/>
                        </w:rPr>
                        <w:t>- Story of the 10</w:t>
                      </w:r>
                      <w:r w:rsidRPr="006C6315">
                        <w:rPr>
                          <w:sz w:val="28"/>
                          <w:szCs w:val="28"/>
                          <w:vertAlign w:val="superscript"/>
                        </w:rPr>
                        <w:t xml:space="preserve">th </w:t>
                      </w:r>
                      <w:r w:rsidRPr="006C6315">
                        <w:rPr>
                          <w:sz w:val="28"/>
                          <w:szCs w:val="28"/>
                        </w:rPr>
                        <w:t>Mountain Division</w:t>
                      </w:r>
                    </w:p>
                    <w:p w14:paraId="08051437" w14:textId="77777777" w:rsidR="005B7651" w:rsidRPr="006C6315" w:rsidRDefault="005B7651" w:rsidP="005B7651">
                      <w:pPr>
                        <w:spacing w:line="240" w:lineRule="auto"/>
                        <w:rPr>
                          <w:sz w:val="28"/>
                          <w:szCs w:val="28"/>
                        </w:rPr>
                      </w:pPr>
                    </w:p>
                    <w:p w14:paraId="45E53621" w14:textId="77777777" w:rsidR="005B7651" w:rsidRPr="006C6315" w:rsidRDefault="005B7651" w:rsidP="005B7651">
                      <w:pPr>
                        <w:spacing w:line="240" w:lineRule="auto"/>
                        <w:rPr>
                          <w:color w:val="FF0000"/>
                          <w:sz w:val="32"/>
                          <w:szCs w:val="32"/>
                        </w:rPr>
                      </w:pPr>
                      <w:r w:rsidRPr="006C6315">
                        <w:rPr>
                          <w:color w:val="FF0000"/>
                          <w:sz w:val="32"/>
                          <w:szCs w:val="32"/>
                        </w:rPr>
                        <w:t>December 3</w:t>
                      </w:r>
                      <w:r w:rsidRPr="006C6315">
                        <w:rPr>
                          <w:color w:val="FF0000"/>
                          <w:sz w:val="32"/>
                          <w:szCs w:val="32"/>
                          <w:vertAlign w:val="superscript"/>
                        </w:rPr>
                        <w:t>rd</w:t>
                      </w:r>
                      <w:r w:rsidRPr="006C6315">
                        <w:rPr>
                          <w:color w:val="FF0000"/>
                          <w:sz w:val="32"/>
                          <w:szCs w:val="32"/>
                        </w:rPr>
                        <w:t>-4</w:t>
                      </w:r>
                      <w:r w:rsidRPr="006C6315">
                        <w:rPr>
                          <w:color w:val="FF0000"/>
                          <w:sz w:val="32"/>
                          <w:szCs w:val="32"/>
                          <w:vertAlign w:val="superscript"/>
                        </w:rPr>
                        <w:t>th</w:t>
                      </w:r>
                    </w:p>
                    <w:p w14:paraId="055A7A04" w14:textId="77777777" w:rsidR="005B7651" w:rsidRPr="006C6315" w:rsidRDefault="005B7651" w:rsidP="005B7651">
                      <w:pPr>
                        <w:spacing w:line="240" w:lineRule="auto"/>
                        <w:rPr>
                          <w:sz w:val="28"/>
                          <w:szCs w:val="28"/>
                        </w:rPr>
                      </w:pPr>
                      <w:r w:rsidRPr="006C6315">
                        <w:rPr>
                          <w:sz w:val="28"/>
                          <w:szCs w:val="28"/>
                        </w:rPr>
                        <w:t>Warren Miller’s Winter</w:t>
                      </w:r>
                    </w:p>
                    <w:p w14:paraId="7B079FC0" w14:textId="77777777" w:rsidR="005B7651" w:rsidRDefault="005B7651" w:rsidP="005B7651">
                      <w:pPr>
                        <w:spacing w:line="240" w:lineRule="auto"/>
                      </w:pPr>
                    </w:p>
                    <w:p w14:paraId="6E8880B5" w14:textId="77777777" w:rsidR="005B7651" w:rsidRPr="006C6315" w:rsidRDefault="005B7651" w:rsidP="005B7651">
                      <w:pPr>
                        <w:spacing w:line="240" w:lineRule="auto"/>
                        <w:rPr>
                          <w:color w:val="FF0000"/>
                          <w:sz w:val="32"/>
                          <w:szCs w:val="32"/>
                        </w:rPr>
                      </w:pPr>
                      <w:r w:rsidRPr="006C6315">
                        <w:rPr>
                          <w:color w:val="FF0000"/>
                          <w:sz w:val="32"/>
                          <w:szCs w:val="32"/>
                        </w:rPr>
                        <w:t>December 10</w:t>
                      </w:r>
                      <w:r w:rsidRPr="006C6315">
                        <w:rPr>
                          <w:color w:val="FF0000"/>
                          <w:sz w:val="32"/>
                          <w:szCs w:val="32"/>
                          <w:vertAlign w:val="superscript"/>
                        </w:rPr>
                        <w:t>th</w:t>
                      </w:r>
                      <w:r w:rsidRPr="006C6315">
                        <w:rPr>
                          <w:color w:val="FF0000"/>
                          <w:sz w:val="32"/>
                          <w:szCs w:val="32"/>
                        </w:rPr>
                        <w:t xml:space="preserve"> – 12</w:t>
                      </w:r>
                      <w:r w:rsidRPr="006C6315">
                        <w:rPr>
                          <w:color w:val="FF0000"/>
                          <w:sz w:val="32"/>
                          <w:szCs w:val="32"/>
                          <w:vertAlign w:val="superscript"/>
                        </w:rPr>
                        <w:t>th</w:t>
                      </w:r>
                    </w:p>
                    <w:p w14:paraId="05BE989E" w14:textId="77777777" w:rsidR="005B7651" w:rsidRPr="006C6315" w:rsidRDefault="005B7651" w:rsidP="005B7651">
                      <w:pPr>
                        <w:spacing w:line="240" w:lineRule="auto"/>
                        <w:rPr>
                          <w:sz w:val="28"/>
                          <w:szCs w:val="28"/>
                        </w:rPr>
                      </w:pPr>
                      <w:r w:rsidRPr="006C6315">
                        <w:rPr>
                          <w:sz w:val="28"/>
                          <w:szCs w:val="28"/>
                        </w:rPr>
                        <w:t>The Nutcracker presented by Friends of Vail Dance</w:t>
                      </w:r>
                    </w:p>
                    <w:p w14:paraId="7BF1986C" w14:textId="77777777" w:rsidR="005B7651" w:rsidRPr="006C6315" w:rsidRDefault="005B7651" w:rsidP="005B7651">
                      <w:pPr>
                        <w:spacing w:line="240" w:lineRule="auto"/>
                        <w:rPr>
                          <w:sz w:val="28"/>
                          <w:szCs w:val="28"/>
                        </w:rPr>
                      </w:pPr>
                    </w:p>
                    <w:p w14:paraId="7E715BD2" w14:textId="77777777" w:rsidR="005B7651" w:rsidRPr="006C6315" w:rsidRDefault="005B7651" w:rsidP="005B7651">
                      <w:pPr>
                        <w:spacing w:line="240" w:lineRule="auto"/>
                        <w:rPr>
                          <w:color w:val="FF0000"/>
                          <w:sz w:val="32"/>
                          <w:szCs w:val="32"/>
                        </w:rPr>
                      </w:pPr>
                      <w:r w:rsidRPr="006C6315">
                        <w:rPr>
                          <w:color w:val="FF0000"/>
                          <w:sz w:val="32"/>
                          <w:szCs w:val="32"/>
                        </w:rPr>
                        <w:t>December 16</w:t>
                      </w:r>
                      <w:r w:rsidRPr="006C6315">
                        <w:rPr>
                          <w:color w:val="FF0000"/>
                          <w:sz w:val="32"/>
                          <w:szCs w:val="32"/>
                          <w:vertAlign w:val="superscript"/>
                        </w:rPr>
                        <w:t>th</w:t>
                      </w:r>
                    </w:p>
                    <w:p w14:paraId="5DDC7967" w14:textId="77777777" w:rsidR="005B7651" w:rsidRPr="006C6315" w:rsidRDefault="005B7651" w:rsidP="005B7651">
                      <w:pPr>
                        <w:spacing w:line="240" w:lineRule="auto"/>
                        <w:rPr>
                          <w:sz w:val="28"/>
                          <w:szCs w:val="28"/>
                        </w:rPr>
                      </w:pPr>
                      <w:r w:rsidRPr="006C6315">
                        <w:rPr>
                          <w:sz w:val="28"/>
                          <w:szCs w:val="28"/>
                        </w:rPr>
                        <w:t>Stars-DSQ Electric</w:t>
                      </w:r>
                    </w:p>
                    <w:p w14:paraId="6E2A56D5" w14:textId="77777777" w:rsidR="005B7651" w:rsidRDefault="005B7651" w:rsidP="005B7651">
                      <w:pPr>
                        <w:spacing w:line="240" w:lineRule="auto"/>
                      </w:pPr>
                    </w:p>
                    <w:p w14:paraId="6952113A" w14:textId="77777777" w:rsidR="005B7651" w:rsidRPr="006C6315" w:rsidRDefault="005B7651" w:rsidP="005B7651">
                      <w:pPr>
                        <w:spacing w:line="240" w:lineRule="auto"/>
                        <w:rPr>
                          <w:color w:val="FF0000"/>
                          <w:sz w:val="32"/>
                          <w:szCs w:val="32"/>
                        </w:rPr>
                      </w:pPr>
                      <w:r w:rsidRPr="006C6315">
                        <w:rPr>
                          <w:color w:val="FF0000"/>
                          <w:sz w:val="32"/>
                          <w:szCs w:val="32"/>
                        </w:rPr>
                        <w:t>December 17</w:t>
                      </w:r>
                      <w:r w:rsidRPr="006C6315">
                        <w:rPr>
                          <w:color w:val="FF0000"/>
                          <w:sz w:val="32"/>
                          <w:szCs w:val="32"/>
                          <w:vertAlign w:val="superscript"/>
                        </w:rPr>
                        <w:t>th</w:t>
                      </w:r>
                    </w:p>
                    <w:p w14:paraId="0C6BD4FC" w14:textId="77777777" w:rsidR="005B7651" w:rsidRPr="006C6315" w:rsidRDefault="005B7651" w:rsidP="005B7651">
                      <w:pPr>
                        <w:spacing w:line="240" w:lineRule="auto"/>
                        <w:rPr>
                          <w:sz w:val="28"/>
                          <w:szCs w:val="28"/>
                        </w:rPr>
                      </w:pPr>
                      <w:r w:rsidRPr="006C6315">
                        <w:rPr>
                          <w:sz w:val="28"/>
                          <w:szCs w:val="28"/>
                        </w:rPr>
                        <w:t xml:space="preserve">Dallas String Quartet’s Electronic Christmas </w:t>
                      </w:r>
                    </w:p>
                    <w:p w14:paraId="1FD68524" w14:textId="77777777" w:rsidR="005B7651" w:rsidRDefault="005B7651" w:rsidP="005B7651">
                      <w:pPr>
                        <w:spacing w:line="240" w:lineRule="auto"/>
                      </w:pPr>
                    </w:p>
                    <w:p w14:paraId="03BE7566" w14:textId="77777777" w:rsidR="005B7651" w:rsidRPr="006C6315" w:rsidRDefault="005B7651" w:rsidP="005B7651">
                      <w:pPr>
                        <w:spacing w:line="240" w:lineRule="auto"/>
                        <w:rPr>
                          <w:color w:val="FF0000"/>
                          <w:sz w:val="32"/>
                          <w:szCs w:val="32"/>
                        </w:rPr>
                      </w:pPr>
                      <w:r w:rsidRPr="006C6315">
                        <w:rPr>
                          <w:color w:val="FF0000"/>
                          <w:sz w:val="32"/>
                          <w:szCs w:val="32"/>
                        </w:rPr>
                        <w:t>December 18</w:t>
                      </w:r>
                      <w:r w:rsidRPr="006C6315">
                        <w:rPr>
                          <w:color w:val="FF0000"/>
                          <w:sz w:val="32"/>
                          <w:szCs w:val="32"/>
                          <w:vertAlign w:val="superscript"/>
                        </w:rPr>
                        <w:t>th</w:t>
                      </w:r>
                    </w:p>
                    <w:p w14:paraId="3CAA69D3" w14:textId="77777777" w:rsidR="005B7651" w:rsidRPr="006C6315" w:rsidRDefault="005B7651" w:rsidP="005B7651">
                      <w:pPr>
                        <w:spacing w:line="240" w:lineRule="auto"/>
                        <w:rPr>
                          <w:sz w:val="28"/>
                          <w:szCs w:val="28"/>
                        </w:rPr>
                      </w:pPr>
                      <w:r w:rsidRPr="006C6315">
                        <w:rPr>
                          <w:sz w:val="28"/>
                          <w:szCs w:val="28"/>
                        </w:rPr>
                        <w:t>Lacuna: Tom Hamilton &amp; Holly Bowling</w:t>
                      </w:r>
                    </w:p>
                    <w:p w14:paraId="70AA9E17" w14:textId="77777777" w:rsidR="005B7651" w:rsidRDefault="005B7651"/>
                    <w:p w14:paraId="5C7FBB69" w14:textId="77777777" w:rsidR="005B7651" w:rsidRDefault="005B7651" w:rsidP="005B7651">
                      <w:pPr>
                        <w:spacing w:line="240" w:lineRule="auto"/>
                      </w:pPr>
                    </w:p>
                  </w:txbxContent>
                </v:textbox>
              </v:shape>
            </w:pict>
          </mc:Fallback>
        </mc:AlternateContent>
      </w:r>
      <w:r w:rsidR="00D6284D">
        <w:rPr>
          <w:noProof/>
        </w:rPr>
        <mc:AlternateContent>
          <mc:Choice Requires="wps">
            <w:drawing>
              <wp:anchor distT="0" distB="0" distL="114300" distR="114300" simplePos="0" relativeHeight="251694080" behindDoc="0" locked="0" layoutInCell="1" allowOverlap="1" wp14:anchorId="38B761C9" wp14:editId="6E2F315C">
                <wp:simplePos x="0" y="0"/>
                <wp:positionH relativeFrom="column">
                  <wp:posOffset>124691</wp:posOffset>
                </wp:positionH>
                <wp:positionV relativeFrom="paragraph">
                  <wp:posOffset>14547</wp:posOffset>
                </wp:positionV>
                <wp:extent cx="6732905" cy="59377"/>
                <wp:effectExtent l="38100" t="0" r="10795" b="36195"/>
                <wp:wrapNone/>
                <wp:docPr id="44" name="5-Point Star 44"/>
                <wp:cNvGraphicFramePr/>
                <a:graphic xmlns:a="http://schemas.openxmlformats.org/drawingml/2006/main">
                  <a:graphicData uri="http://schemas.microsoft.com/office/word/2010/wordprocessingShape">
                    <wps:wsp>
                      <wps:cNvSpPr/>
                      <wps:spPr>
                        <a:xfrm>
                          <a:off x="0" y="0"/>
                          <a:ext cx="6732905" cy="59377"/>
                        </a:xfrm>
                        <a:prstGeom prst="star5">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93BE71F" id="5-Point Star 44" o:spid="_x0000_s1026" style="position:absolute;margin-left:9.8pt;margin-top:1.15pt;width:530.15pt;height:4.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732905,5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" path="m7,22680r2571748,l3366453,r794697,22680l6732898,22680,4652300,36697r794730,22680l3366453,45360,1285875,59377,2080605,36697,7,22680xe" fillcolor="#00b050" strokecolor="#6e6e6e [1604]" strokeweight="1pt">
                <v:path arrowok="t" o:connecttype="custom" o:connectlocs="7,22680;2571755,22680;3366453,0;4161150,22680;6732898,22680;4652300,36697;5447030,59377;3366453,45360;1285875,59377;2080605,36697;7,22680" o:connectangles="0,0,0,0,0,0,0,0,0,0,0"/>
              </v:shape>
            </w:pict>
          </mc:Fallback>
        </mc:AlternateContent>
      </w:r>
      <w:r w:rsidR="00417FFC">
        <w:rPr>
          <w:noProof/>
        </w:rPr>
        <mc:AlternateContent>
          <mc:Choice Requires="wps">
            <w:drawing>
              <wp:anchor distT="0" distB="0" distL="114300" distR="114300" simplePos="0" relativeHeight="251699200" behindDoc="0" locked="0" layoutInCell="1" allowOverlap="1" wp14:anchorId="2385925B" wp14:editId="564C7151">
                <wp:simplePos x="0" y="0"/>
                <wp:positionH relativeFrom="column">
                  <wp:posOffset>112816</wp:posOffset>
                </wp:positionH>
                <wp:positionV relativeFrom="paragraph">
                  <wp:posOffset>596438</wp:posOffset>
                </wp:positionV>
                <wp:extent cx="6815875" cy="71153"/>
                <wp:effectExtent l="0" t="0" r="23495" b="24130"/>
                <wp:wrapNone/>
                <wp:docPr id="49" name="Flowchart: Decision 49"/>
                <wp:cNvGraphicFramePr/>
                <a:graphic xmlns:a="http://schemas.openxmlformats.org/drawingml/2006/main">
                  <a:graphicData uri="http://schemas.microsoft.com/office/word/2010/wordprocessingShape">
                    <wps:wsp>
                      <wps:cNvSpPr/>
                      <wps:spPr>
                        <a:xfrm>
                          <a:off x="0" y="0"/>
                          <a:ext cx="6815875" cy="71153"/>
                        </a:xfrm>
                        <a:prstGeom prst="flowChartDecision">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6321E0CD" id="Flowchart: Decision 49" o:spid="_x0000_s1026" type="#_x0000_t110" style="position:absolute;margin-left:8.9pt;margin-top:46.95pt;width:536.7pt;height:5.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" fillcolor="#00b050" strokecolor="#6e6e6e [1604]" strokeweight="1pt"/>
            </w:pict>
          </mc:Fallback>
        </mc:AlternateContent>
      </w:r>
      <w:r w:rsidR="006C6315">
        <w:rPr>
          <w:noProof/>
        </w:rPr>
        <mc:AlternateContent>
          <mc:Choice Requires="wps">
            <w:drawing>
              <wp:anchor distT="0" distB="0" distL="114300" distR="114300" simplePos="0" relativeHeight="251681792" behindDoc="0" locked="0" layoutInCell="1" allowOverlap="1" wp14:anchorId="4DA41C79" wp14:editId="2BE524F3">
                <wp:simplePos x="0" y="0"/>
                <wp:positionH relativeFrom="column">
                  <wp:posOffset>17813</wp:posOffset>
                </wp:positionH>
                <wp:positionV relativeFrom="paragraph">
                  <wp:posOffset>5536572</wp:posOffset>
                </wp:positionV>
                <wp:extent cx="6844417" cy="308758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844417" cy="3087585"/>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F006D" w14:textId="77777777" w:rsidR="006C6315" w:rsidRDefault="006C6315" w:rsidP="0000578F">
                            <w:pPr>
                              <w:jc w:val="center"/>
                            </w:pPr>
                            <w:r>
                              <w:rPr>
                                <w:noProof/>
                              </w:rPr>
                              <w:drawing>
                                <wp:inline distT="0" distB="0" distL="0" distR="0" wp14:anchorId="3478F763" wp14:editId="4B65F9A2">
                                  <wp:extent cx="3336488" cy="25537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jpg"/>
                                          <pic:cNvPicPr/>
                                        </pic:nvPicPr>
                                        <pic:blipFill>
                                          <a:blip r:embed="rId17">
                                            <a:extLst>
                                              <a:ext uri="{28A0092B-C50C-407E-A947-70E740481C1C}">
                                                <a14:useLocalDpi xmlns:a14="http://schemas.microsoft.com/office/drawing/2010/main" val="0"/>
                                              </a:ext>
                                            </a:extLst>
                                          </a:blip>
                                          <a:stretch>
                                            <a:fillRect/>
                                          </a:stretch>
                                        </pic:blipFill>
                                        <pic:spPr>
                                          <a:xfrm>
                                            <a:off x="0" y="0"/>
                                            <a:ext cx="3428043" cy="26238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1C79" id="Text Box 37" o:spid="_x0000_s1037" type="#_x0000_t202" style="position:absolute;margin-left:1.4pt;margin-top:435.95pt;width:538.95pt;height:24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" stroked="f" strokeweight=".5pt">
                <v:fill r:id="rId14" o:title="" recolor="t" rotate="t" type="tile"/>
                <v:textbox>
                  <w:txbxContent>
                    <w:p w14:paraId="25CF006D" w14:textId="77777777" w:rsidR="006C6315" w:rsidRDefault="006C6315" w:rsidP="0000578F">
                      <w:pPr>
                        <w:jc w:val="center"/>
                      </w:pPr>
                      <w:r>
                        <w:rPr>
                          <w:noProof/>
                        </w:rPr>
                        <w:drawing>
                          <wp:inline distT="0" distB="0" distL="0" distR="0" wp14:anchorId="3478F763" wp14:editId="4B65F9A2">
                            <wp:extent cx="3336488" cy="25537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jpg"/>
                                    <pic:cNvPicPr/>
                                  </pic:nvPicPr>
                                  <pic:blipFill>
                                    <a:blip r:embed="rId18">
                                      <a:extLst>
                                        <a:ext uri="{28A0092B-C50C-407E-A947-70E740481C1C}">
                                          <a14:useLocalDpi xmlns:a14="http://schemas.microsoft.com/office/drawing/2010/main" val="0"/>
                                        </a:ext>
                                      </a:extLst>
                                    </a:blip>
                                    <a:stretch>
                                      <a:fillRect/>
                                    </a:stretch>
                                  </pic:blipFill>
                                  <pic:spPr>
                                    <a:xfrm>
                                      <a:off x="0" y="0"/>
                                      <a:ext cx="3428043" cy="2623873"/>
                                    </a:xfrm>
                                    <a:prstGeom prst="rect">
                                      <a:avLst/>
                                    </a:prstGeom>
                                  </pic:spPr>
                                </pic:pic>
                              </a:graphicData>
                            </a:graphic>
                          </wp:inline>
                        </w:drawing>
                      </w:r>
                    </w:p>
                  </w:txbxContent>
                </v:textbox>
              </v:shape>
            </w:pict>
          </mc:Fallback>
        </mc:AlternateContent>
      </w:r>
      <w:r w:rsidR="00136628">
        <w:br w:type="page"/>
      </w:r>
    </w:p>
    <w:p w14:paraId="38A507B7" w14:textId="6FD4DCAE" w:rsidR="006C6315" w:rsidRDefault="006F7389">
      <w:r>
        <w:rPr>
          <w:noProof/>
        </w:rPr>
        <w:lastRenderedPageBreak/>
        <mc:AlternateContent>
          <mc:Choice Requires="wps">
            <w:drawing>
              <wp:anchor distT="0" distB="0" distL="114300" distR="114300" simplePos="0" relativeHeight="251685888" behindDoc="0" locked="0" layoutInCell="1" allowOverlap="1" wp14:anchorId="320565C8" wp14:editId="6A99A597">
                <wp:simplePos x="0" y="0"/>
                <wp:positionH relativeFrom="column">
                  <wp:posOffset>3581400</wp:posOffset>
                </wp:positionH>
                <wp:positionV relativeFrom="paragraph">
                  <wp:posOffset>3987165</wp:posOffset>
                </wp:positionV>
                <wp:extent cx="3390900" cy="442912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3390900" cy="4429125"/>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43123" w14:textId="0111C023" w:rsidR="00524FE7" w:rsidRDefault="00197911" w:rsidP="00197911">
                            <w:pPr>
                              <w:spacing w:line="240" w:lineRule="auto"/>
                            </w:pPr>
                            <w:r>
                              <w:t xml:space="preserve">Meet Paul Jeppson our new General Manager. Paul is a 30 year veteran of the Hospitality industry and is joining us </w:t>
                            </w:r>
                            <w:r w:rsidR="00A95782">
                              <w:t>from Bozeman, Montana. He has worked for Vail Resorts managing Vail/Beaver Creek Resort properties and then Keystone Lodging for 18 years</w:t>
                            </w:r>
                            <w:r w:rsidR="0000578F">
                              <w:t>,</w:t>
                            </w:r>
                            <w:r w:rsidR="00A95782">
                              <w:t xml:space="preserve"> </w:t>
                            </w:r>
                            <w:r w:rsidR="0000578F">
                              <w:t>subsequently he joined Delaware North managing the concession i</w:t>
                            </w:r>
                            <w:r w:rsidR="00A95782">
                              <w:t xml:space="preserve">n Yosemite National Park for 3 years, </w:t>
                            </w:r>
                            <w:r w:rsidR="0000578F">
                              <w:t xml:space="preserve">and then </w:t>
                            </w:r>
                            <w:r w:rsidR="00A95782">
                              <w:t>the East Coast division including a concession in Shenandoah National Park as well as Sea Crest Bea</w:t>
                            </w:r>
                            <w:r w:rsidR="0000578F">
                              <w:t xml:space="preserve">ch Resort in Falmouth, MA, </w:t>
                            </w:r>
                            <w:r w:rsidR="00A95782">
                              <w:t>th</w:t>
                            </w:r>
                            <w:r w:rsidR="0000578F">
                              <w:t xml:space="preserve">e new Westin Buffalo </w:t>
                            </w:r>
                            <w:r w:rsidR="00A95782">
                              <w:t xml:space="preserve">for another 3 years. Following the East Coast Paul took on the Rocky Mountain division with a concession in Yellowstone National Park as well as hotels in West Yellowstone and Whitefish, Montana. Now it was time to circle back to where it all started in Beaver Creek at the Beaver Creek Lodge. Paul and his wife Terri and their dog Kona reside in Avon. They have daughters in Denver. Colorado and Pacific City Oregon. Everyone is excited to be back where their daughters grew up and learned to ski.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565C8" id="Text Box 42" o:spid="_x0000_s1038" type="#_x0000_t202" style="position:absolute;margin-left:282pt;margin-top:313.95pt;width:267pt;height:34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" stroked="f" strokeweight=".5pt">
                <v:fill r:id="rId14" o:title="" recolor="t" rotate="t" type="tile"/>
                <v:textbox>
                  <w:txbxContent>
                    <w:p w14:paraId="06743123" w14:textId="0111C023" w:rsidR="00524FE7" w:rsidRDefault="00197911" w:rsidP="00197911">
                      <w:pPr>
                        <w:spacing w:line="240" w:lineRule="auto"/>
                      </w:pPr>
                      <w:r>
                        <w:t xml:space="preserve">Meet Paul Jeppson our new General Manager. Paul is a 30 year veteran of the Hospitality industry and is joining us </w:t>
                      </w:r>
                      <w:r w:rsidR="00A95782">
                        <w:t>from Bozeman, Montana. He has worked for Vail Resorts managing Vail/Beaver Creek Resort properties and then Keystone Lodging for 18 years</w:t>
                      </w:r>
                      <w:r w:rsidR="0000578F">
                        <w:t>,</w:t>
                      </w:r>
                      <w:r w:rsidR="00A95782">
                        <w:t xml:space="preserve"> </w:t>
                      </w:r>
                      <w:r w:rsidR="0000578F">
                        <w:t>subsequently he joined Delaware North managing the concession i</w:t>
                      </w:r>
                      <w:r w:rsidR="00A95782">
                        <w:t xml:space="preserve">n Yosemite National Park for 3 years, </w:t>
                      </w:r>
                      <w:r w:rsidR="0000578F">
                        <w:t xml:space="preserve">and then </w:t>
                      </w:r>
                      <w:r w:rsidR="00A95782">
                        <w:t>the East Coast division including a concession in Shenandoah National Park as well as Sea Crest Bea</w:t>
                      </w:r>
                      <w:r w:rsidR="0000578F">
                        <w:t xml:space="preserve">ch Resort in Falmouth, MA, </w:t>
                      </w:r>
                      <w:r w:rsidR="00A95782">
                        <w:t>th</w:t>
                      </w:r>
                      <w:r w:rsidR="0000578F">
                        <w:t xml:space="preserve">e new Westin Buffalo </w:t>
                      </w:r>
                      <w:r w:rsidR="00A95782">
                        <w:t xml:space="preserve">for another 3 years. Following the East Coast Paul took on the Rocky Mountain division with a concession in Yellowstone National Park as well as hotels in West Yellowstone and Whitefish, Montana. Now it was time to circle back to where it all started in Beaver Creek at the Beaver Creek Lodge. Paul and his wife Terri and their dog Kona reside in Avon. They have daughters in Denver. Colorado and Pacific City Oregon. Everyone is excited to be back where their daughters grew up and learned to ski. </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A38358A" wp14:editId="543D17A7">
                <wp:simplePos x="0" y="0"/>
                <wp:positionH relativeFrom="column">
                  <wp:posOffset>238125</wp:posOffset>
                </wp:positionH>
                <wp:positionV relativeFrom="paragraph">
                  <wp:posOffset>3777615</wp:posOffset>
                </wp:positionV>
                <wp:extent cx="3997960" cy="64135"/>
                <wp:effectExtent l="0" t="0" r="21590" b="12065"/>
                <wp:wrapNone/>
                <wp:docPr id="46" name="Flowchart: Decision 46"/>
                <wp:cNvGraphicFramePr/>
                <a:graphic xmlns:a="http://schemas.openxmlformats.org/drawingml/2006/main">
                  <a:graphicData uri="http://schemas.microsoft.com/office/word/2010/wordprocessingShape">
                    <wps:wsp>
                      <wps:cNvSpPr/>
                      <wps:spPr>
                        <a:xfrm>
                          <a:off x="0" y="0"/>
                          <a:ext cx="3997960" cy="64135"/>
                        </a:xfrm>
                        <a:prstGeom prst="flowChartDecision">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C32D253" id="Flowchart: Decision 46" o:spid="_x0000_s1026" type="#_x0000_t110" style="position:absolute;margin-left:18.75pt;margin-top:297.45pt;width:314.8pt;height:5.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" fillcolor="#00b050" strokecolor="#6e6e6e [1604]" strokeweight="1pt"/>
            </w:pict>
          </mc:Fallback>
        </mc:AlternateContent>
      </w:r>
      <w:r>
        <w:rPr>
          <w:noProof/>
        </w:rPr>
        <mc:AlternateContent>
          <mc:Choice Requires="wps">
            <w:drawing>
              <wp:anchor distT="0" distB="0" distL="114300" distR="114300" simplePos="0" relativeHeight="251683840" behindDoc="0" locked="0" layoutInCell="1" allowOverlap="1" wp14:anchorId="6E20D96A" wp14:editId="45217AE5">
                <wp:simplePos x="0" y="0"/>
                <wp:positionH relativeFrom="column">
                  <wp:posOffset>9524</wp:posOffset>
                </wp:positionH>
                <wp:positionV relativeFrom="paragraph">
                  <wp:posOffset>3139439</wp:posOffset>
                </wp:positionV>
                <wp:extent cx="6962775" cy="82867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6962775" cy="828675"/>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AEBD4" w14:textId="77777777" w:rsidR="00524FE7" w:rsidRPr="00524FE7" w:rsidRDefault="00524FE7" w:rsidP="00524FE7">
                            <w:pPr>
                              <w:pStyle w:val="IntenseQuote"/>
                              <w:spacing w:line="240" w:lineRule="auto"/>
                              <w:rPr>
                                <w:sz w:val="40"/>
                                <w:szCs w:val="40"/>
                              </w:rPr>
                            </w:pPr>
                            <w:r w:rsidRPr="00524FE7">
                              <w:rPr>
                                <w:sz w:val="40"/>
                                <w:szCs w:val="40"/>
                              </w:rPr>
                              <w:t>UNCOVER A NEW STORY</w:t>
                            </w:r>
                          </w:p>
                          <w:p w14:paraId="6F35E8CC" w14:textId="77777777" w:rsidR="00524FE7" w:rsidRPr="002837C3" w:rsidRDefault="00524FE7" w:rsidP="00524FE7">
                            <w:pPr>
                              <w:pStyle w:val="IntenseQuote"/>
                              <w:rPr>
                                <w:color w:val="92D050"/>
                                <w:sz w:val="28"/>
                                <w:szCs w:val="28"/>
                              </w:rPr>
                            </w:pPr>
                            <w:r w:rsidRPr="002837C3">
                              <w:rPr>
                                <w:color w:val="92D050"/>
                                <w:sz w:val="28"/>
                                <w:szCs w:val="28"/>
                              </w:rPr>
                              <w:t xml:space="preserve">MEET OUR NEW GENERAL MANAGER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E20D96A" id="Text Box 40" o:spid="_x0000_s1039" type="#_x0000_t202" style="position:absolute;margin-left:.75pt;margin-top:247.2pt;width:548.25pt;height:6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" stroked="f" strokeweight=".5pt">
                <v:fill r:id="rId14" o:title="" recolor="t" rotate="t" type="tile"/>
                <v:textbox>
                  <w:txbxContent>
                    <w:p w14:paraId="02FAEBD4" w14:textId="77777777" w:rsidR="00524FE7" w:rsidRPr="00524FE7" w:rsidRDefault="00524FE7" w:rsidP="00524FE7">
                      <w:pPr>
                        <w:pStyle w:val="IntenseQuote"/>
                        <w:spacing w:line="240" w:lineRule="auto"/>
                        <w:rPr>
                          <w:sz w:val="40"/>
                          <w:szCs w:val="40"/>
                        </w:rPr>
                      </w:pPr>
                      <w:r w:rsidRPr="00524FE7">
                        <w:rPr>
                          <w:sz w:val="40"/>
                          <w:szCs w:val="40"/>
                        </w:rPr>
                        <w:t>UNCOVER A NEW STORY</w:t>
                      </w:r>
                    </w:p>
                    <w:p w14:paraId="6F35E8CC" w14:textId="77777777" w:rsidR="00524FE7" w:rsidRPr="002837C3" w:rsidRDefault="00524FE7" w:rsidP="00524FE7">
                      <w:pPr>
                        <w:pStyle w:val="IntenseQuote"/>
                        <w:rPr>
                          <w:color w:val="92D050"/>
                          <w:sz w:val="28"/>
                          <w:szCs w:val="28"/>
                        </w:rPr>
                      </w:pPr>
                      <w:r w:rsidRPr="002837C3">
                        <w:rPr>
                          <w:color w:val="92D050"/>
                          <w:sz w:val="28"/>
                          <w:szCs w:val="28"/>
                        </w:rPr>
                        <w:t xml:space="preserve">MEET OUR NEW GENERAL MANAGER </w:t>
                      </w:r>
                    </w:p>
                  </w:txbxContent>
                </v:textbox>
              </v:shape>
            </w:pict>
          </mc:Fallback>
        </mc:AlternateContent>
      </w:r>
      <w:r w:rsidR="00A95782">
        <w:rPr>
          <w:noProof/>
        </w:rPr>
        <mc:AlternateContent>
          <mc:Choice Requires="wps">
            <w:drawing>
              <wp:anchor distT="0" distB="0" distL="114300" distR="114300" simplePos="0" relativeHeight="251700224" behindDoc="0" locked="0" layoutInCell="1" allowOverlap="1" wp14:anchorId="10C753B3" wp14:editId="49E2B033">
                <wp:simplePos x="0" y="0"/>
                <wp:positionH relativeFrom="column">
                  <wp:posOffset>-100981</wp:posOffset>
                </wp:positionH>
                <wp:positionV relativeFrom="paragraph">
                  <wp:posOffset>697337</wp:posOffset>
                </wp:positionV>
                <wp:extent cx="3526972" cy="142504"/>
                <wp:effectExtent l="0" t="0" r="0" b="0"/>
                <wp:wrapNone/>
                <wp:docPr id="50" name="Minus 50"/>
                <wp:cNvGraphicFramePr/>
                <a:graphic xmlns:a="http://schemas.openxmlformats.org/drawingml/2006/main">
                  <a:graphicData uri="http://schemas.microsoft.com/office/word/2010/wordprocessingShape">
                    <wps:wsp>
                      <wps:cNvSpPr/>
                      <wps:spPr>
                        <a:xfrm>
                          <a:off x="0" y="0"/>
                          <a:ext cx="3526972" cy="142504"/>
                        </a:xfrm>
                        <a:prstGeom prst="mathMinus">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3A6980F" id="Minus 50" o:spid="_x0000_s1026" style="position:absolute;margin-left:-7.95pt;margin-top:54.9pt;width:277.7pt;height:1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6972,14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" path="m467500,54494r2591972,l3059472,88010r-2591972,l467500,54494xe" fillcolor="#00b050" strokecolor="#6e6e6e [1604]" strokeweight="1pt">
                <v:path arrowok="t" o:connecttype="custom" o:connectlocs="467500,54494;3059472,54494;3059472,88010;467500,88010;467500,54494" o:connectangles="0,0,0,0,0"/>
              </v:shape>
            </w:pict>
          </mc:Fallback>
        </mc:AlternateContent>
      </w:r>
      <w:r w:rsidR="00A95782">
        <w:rPr>
          <w:noProof/>
        </w:rPr>
        <mc:AlternateContent>
          <mc:Choice Requires="wps">
            <w:drawing>
              <wp:anchor distT="0" distB="0" distL="114300" distR="114300" simplePos="0" relativeHeight="251670528" behindDoc="0" locked="0" layoutInCell="1" allowOverlap="1" wp14:anchorId="188E7AE2" wp14:editId="2D0CE839">
                <wp:simplePos x="0" y="0"/>
                <wp:positionH relativeFrom="column">
                  <wp:posOffset>5938</wp:posOffset>
                </wp:positionH>
                <wp:positionV relativeFrom="paragraph">
                  <wp:posOffset>839668</wp:posOffset>
                </wp:positionV>
                <wp:extent cx="6945630" cy="2066661"/>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6945630" cy="2066661"/>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A67024F" w14:textId="77777777" w:rsidR="00A3795E" w:rsidRDefault="00A3795E"/>
                          <w:p w14:paraId="6CD07986" w14:textId="4A4BC3CC" w:rsidR="00A3795E" w:rsidRPr="002C49C8" w:rsidRDefault="00A3795E" w:rsidP="002C49C8">
                            <w:pPr>
                              <w:spacing w:line="360" w:lineRule="auto"/>
                              <w:rPr>
                                <w:sz w:val="28"/>
                                <w:szCs w:val="28"/>
                              </w:rPr>
                            </w:pPr>
                            <w:r w:rsidRPr="002C49C8">
                              <w:rPr>
                                <w:sz w:val="28"/>
                                <w:szCs w:val="28"/>
                              </w:rPr>
                              <w:t>We are excited to show off our brand new elevators which have been replaced from top to bottom. Urban E</w:t>
                            </w:r>
                            <w:r w:rsidR="001912BC">
                              <w:rPr>
                                <w:sz w:val="28"/>
                                <w:szCs w:val="28"/>
                              </w:rPr>
                              <w:t>levator just finished the last Guest elevator</w:t>
                            </w:r>
                            <w:r w:rsidRPr="002C49C8">
                              <w:rPr>
                                <w:sz w:val="28"/>
                                <w:szCs w:val="28"/>
                              </w:rPr>
                              <w:t xml:space="preserve"> this past week and we have passed inspection by the Elevator Inspector</w:t>
                            </w:r>
                            <w:r w:rsidR="001912BC">
                              <w:rPr>
                                <w:sz w:val="28"/>
                                <w:szCs w:val="28"/>
                              </w:rPr>
                              <w:t>, both residential</w:t>
                            </w:r>
                            <w:r w:rsidRPr="002C49C8">
                              <w:rPr>
                                <w:sz w:val="28"/>
                                <w:szCs w:val="28"/>
                              </w:rPr>
                              <w:t xml:space="preserve"> are in full service. The service elevator was also replaced this summer and works so much better than the old clumber.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E7AE2" id="Text Box 17" o:spid="_x0000_s1040" type="#_x0000_t202" style="position:absolute;margin-left:.45pt;margin-top:66.1pt;width:546.9pt;height:16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" stroked="f" strokeweight=".5pt">
                <v:fill r:id="rId14" o:title="" recolor="t" rotate="t" type="tile"/>
                <v:textbox>
                  <w:txbxContent>
                    <w:p w14:paraId="4A67024F" w14:textId="77777777" w:rsidR="00A3795E" w:rsidRDefault="00A3795E"/>
                    <w:p w14:paraId="6CD07986" w14:textId="4A4BC3CC" w:rsidR="00A3795E" w:rsidRPr="002C49C8" w:rsidRDefault="00A3795E" w:rsidP="002C49C8">
                      <w:pPr>
                        <w:spacing w:line="360" w:lineRule="auto"/>
                        <w:rPr>
                          <w:sz w:val="28"/>
                          <w:szCs w:val="28"/>
                        </w:rPr>
                      </w:pPr>
                      <w:r w:rsidRPr="002C49C8">
                        <w:rPr>
                          <w:sz w:val="28"/>
                          <w:szCs w:val="28"/>
                        </w:rPr>
                        <w:t>We are excited to show off our brand new elevators which have been replaced from top to bottom. Urban E</w:t>
                      </w:r>
                      <w:r w:rsidR="001912BC">
                        <w:rPr>
                          <w:sz w:val="28"/>
                          <w:szCs w:val="28"/>
                        </w:rPr>
                        <w:t>levator just finished the last Guest elevator</w:t>
                      </w:r>
                      <w:r w:rsidRPr="002C49C8">
                        <w:rPr>
                          <w:sz w:val="28"/>
                          <w:szCs w:val="28"/>
                        </w:rPr>
                        <w:t xml:space="preserve"> this past week and we have passed inspection by the Elevator Inspector</w:t>
                      </w:r>
                      <w:r w:rsidR="001912BC">
                        <w:rPr>
                          <w:sz w:val="28"/>
                          <w:szCs w:val="28"/>
                        </w:rPr>
                        <w:t>, both residential</w:t>
                      </w:r>
                      <w:r w:rsidRPr="002C49C8">
                        <w:rPr>
                          <w:sz w:val="28"/>
                          <w:szCs w:val="28"/>
                        </w:rPr>
                        <w:t xml:space="preserve"> are in full service. The service elevator was also replaced this summer and works so much better than the old clumber. </w:t>
                      </w:r>
                    </w:p>
                  </w:txbxContent>
                </v:textbox>
              </v:shape>
            </w:pict>
          </mc:Fallback>
        </mc:AlternateContent>
      </w:r>
      <w:r w:rsidR="00A95782">
        <w:rPr>
          <w:noProof/>
        </w:rPr>
        <mc:AlternateContent>
          <mc:Choice Requires="wps">
            <w:drawing>
              <wp:anchor distT="0" distB="0" distL="114300" distR="114300" simplePos="0" relativeHeight="251671552" behindDoc="0" locked="0" layoutInCell="1" allowOverlap="1" wp14:anchorId="6335AE6B" wp14:editId="1D71254D">
                <wp:simplePos x="0" y="0"/>
                <wp:positionH relativeFrom="column">
                  <wp:posOffset>5938</wp:posOffset>
                </wp:positionH>
                <wp:positionV relativeFrom="paragraph">
                  <wp:posOffset>388818</wp:posOffset>
                </wp:positionV>
                <wp:extent cx="6945630" cy="451262"/>
                <wp:effectExtent l="0" t="0" r="7620" b="6350"/>
                <wp:wrapNone/>
                <wp:docPr id="18" name="Text Box 18"/>
                <wp:cNvGraphicFramePr/>
                <a:graphic xmlns:a="http://schemas.openxmlformats.org/drawingml/2006/main">
                  <a:graphicData uri="http://schemas.microsoft.com/office/word/2010/wordprocessingShape">
                    <wps:wsp>
                      <wps:cNvSpPr txBox="1"/>
                      <wps:spPr>
                        <a:xfrm>
                          <a:off x="0" y="0"/>
                          <a:ext cx="6945630" cy="451262"/>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8CF81" w14:textId="77777777" w:rsidR="00A3795E" w:rsidRPr="00A3795E" w:rsidRDefault="00A3795E" w:rsidP="00A3795E">
                            <w:pPr>
                              <w:pStyle w:val="IntenseQuote"/>
                              <w:rPr>
                                <w:sz w:val="36"/>
                                <w:szCs w:val="36"/>
                              </w:rPr>
                            </w:pPr>
                            <w:r w:rsidRPr="00A3795E">
                              <w:rPr>
                                <w:sz w:val="36"/>
                                <w:szCs w:val="36"/>
                              </w:rPr>
                              <w:t xml:space="preserve">STAY INSPIRED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335AE6B" id="Text Box 18" o:spid="_x0000_s1041" type="#_x0000_t202" style="position:absolute;margin-left:.45pt;margin-top:30.6pt;width:546.9pt;height:3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" stroked="f" strokeweight=".5pt">
                <v:fill r:id="rId14" o:title="" recolor="t" rotate="t" type="tile"/>
                <v:textbox>
                  <w:txbxContent>
                    <w:p w14:paraId="7A18CF81" w14:textId="77777777" w:rsidR="00A3795E" w:rsidRPr="00A3795E" w:rsidRDefault="00A3795E" w:rsidP="00A3795E">
                      <w:pPr>
                        <w:pStyle w:val="IntenseQuote"/>
                        <w:rPr>
                          <w:sz w:val="36"/>
                          <w:szCs w:val="36"/>
                        </w:rPr>
                      </w:pPr>
                      <w:r w:rsidRPr="00A3795E">
                        <w:rPr>
                          <w:sz w:val="36"/>
                          <w:szCs w:val="36"/>
                        </w:rPr>
                        <w:t xml:space="preserve">STAY INSPIRED </w:t>
                      </w:r>
                    </w:p>
                  </w:txbxContent>
                </v:textbox>
              </v:shape>
            </w:pict>
          </mc:Fallback>
        </mc:AlternateContent>
      </w:r>
      <w:r w:rsidR="00A95782">
        <w:rPr>
          <w:noProof/>
        </w:rPr>
        <mc:AlternateContent>
          <mc:Choice Requires="wps">
            <w:drawing>
              <wp:anchor distT="0" distB="0" distL="114300" distR="114300" simplePos="0" relativeHeight="251691008" behindDoc="0" locked="0" layoutInCell="1" allowOverlap="1" wp14:anchorId="18B0BA11" wp14:editId="4EDECF67">
                <wp:simplePos x="0" y="0"/>
                <wp:positionH relativeFrom="column">
                  <wp:posOffset>-207818</wp:posOffset>
                </wp:positionH>
                <wp:positionV relativeFrom="paragraph">
                  <wp:posOffset>-193074</wp:posOffset>
                </wp:positionV>
                <wp:extent cx="7290015" cy="154297"/>
                <wp:effectExtent l="0" t="0" r="25400" b="17780"/>
                <wp:wrapNone/>
                <wp:docPr id="28" name="Quad Arrow 28"/>
                <wp:cNvGraphicFramePr/>
                <a:graphic xmlns:a="http://schemas.openxmlformats.org/drawingml/2006/main">
                  <a:graphicData uri="http://schemas.microsoft.com/office/word/2010/wordprocessingShape">
                    <wps:wsp>
                      <wps:cNvSpPr/>
                      <wps:spPr>
                        <a:xfrm>
                          <a:off x="0" y="0"/>
                          <a:ext cx="7290015" cy="154297"/>
                        </a:xfrm>
                        <a:prstGeom prst="quad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4746E2D" id="Quad Arrow 28" o:spid="_x0000_s1026" style="position:absolute;margin-left:-16.35pt;margin-top:-15.2pt;width:574pt;height:12.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290015,154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" path="m,77149l34717,42432r,17358l3627649,59790r,-25073l3610291,34717,3645008,r34716,34717l3662366,34717r,25073l7255298,59790r,-17358l7290015,77149r-34717,34716l7255298,94507r-3592932,l3662366,119580r17358,l3645008,154297r-34717,-34717l3627649,119580r,-25073l34717,94507r,17358l,77149xe" fillcolor="yellow" strokecolor="#6e6e6e [1604]" strokeweight="1pt">
                <v:path arrowok="t" o:connecttype="custom" o:connectlocs="0,77149;34717,42432;34717,59790;3627649,59790;3627649,34717;3610291,34717;3645008,0;3679724,34717;3662366,34717;3662366,59790;7255298,59790;7255298,42432;7290015,77149;7255298,111865;7255298,94507;3662366,94507;3662366,119580;3679724,119580;3645008,154297;3610291,119580;3627649,119580;3627649,94507;34717,94507;34717,111865;0,77149" o:connectangles="0,0,0,0,0,0,0,0,0,0,0,0,0,0,0,0,0,0,0,0,0,0,0,0,0"/>
              </v:shape>
            </w:pict>
          </mc:Fallback>
        </mc:AlternateContent>
      </w:r>
      <w:r w:rsidR="00197911">
        <w:rPr>
          <w:noProof/>
        </w:rPr>
        <mc:AlternateContent>
          <mc:Choice Requires="wps">
            <w:drawing>
              <wp:anchor distT="0" distB="0" distL="114300" distR="114300" simplePos="0" relativeHeight="251702272" behindDoc="0" locked="0" layoutInCell="1" allowOverlap="1" wp14:anchorId="54C78938" wp14:editId="275AE8E7">
                <wp:simplePos x="0" y="0"/>
                <wp:positionH relativeFrom="column">
                  <wp:posOffset>-100940</wp:posOffset>
                </wp:positionH>
                <wp:positionV relativeFrom="paragraph">
                  <wp:posOffset>3939540</wp:posOffset>
                </wp:positionV>
                <wp:extent cx="3657352" cy="4476750"/>
                <wp:effectExtent l="0" t="0" r="19685" b="19050"/>
                <wp:wrapNone/>
                <wp:docPr id="10" name="Text Box 10"/>
                <wp:cNvGraphicFramePr/>
                <a:graphic xmlns:a="http://schemas.openxmlformats.org/drawingml/2006/main">
                  <a:graphicData uri="http://schemas.microsoft.com/office/word/2010/wordprocessingShape">
                    <wps:wsp>
                      <wps:cNvSpPr txBox="1"/>
                      <wps:spPr>
                        <a:xfrm>
                          <a:off x="0" y="0"/>
                          <a:ext cx="3657352" cy="4476750"/>
                        </a:xfrm>
                        <a:prstGeom prst="rect">
                          <a:avLst/>
                        </a:prstGeom>
                        <a:blipFill>
                          <a:blip r:embed="rId12"/>
                          <a:tile tx="0" ty="0" sx="100000" sy="100000" flip="none" algn="tl"/>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CDE517" w14:textId="77777777" w:rsidR="00197911" w:rsidRDefault="00F13B31">
                            <w:r>
                              <w:rPr>
                                <w:rFonts w:eastAsia="Times New Roman"/>
                                <w:noProof/>
                              </w:rPr>
                              <w:drawing>
                                <wp:inline distT="0" distB="0" distL="0" distR="0" wp14:anchorId="56B21EBC" wp14:editId="0A520803">
                                  <wp:extent cx="3498850" cy="4419600"/>
                                  <wp:effectExtent l="0" t="0" r="6350" b="0"/>
                                  <wp:docPr id="128" name="Picture 128" descr="cid:5F42A1DB-5411-4C2C-98A6-330E7AF9DD85-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F42A1DB-5411-4C2C-98A6-330E7AF9DD85-L0-00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510274" cy="4434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4C78938" id="Text Box 10" o:spid="_x0000_s1042" type="#_x0000_t202" style="position:absolute;margin-left:-7.95pt;margin-top:310.2pt;width:4in;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" strokeweight=".5pt">
                <v:fill r:id="rId14" o:title="" recolor="t" rotate="t" type="tile"/>
                <v:textbox>
                  <w:txbxContent>
                    <w:p w14:paraId="61CDE517" w14:textId="77777777" w:rsidR="00197911" w:rsidRDefault="00F13B31">
                      <w:r>
                        <w:rPr>
                          <w:rFonts w:eastAsia="Times New Roman"/>
                          <w:noProof/>
                        </w:rPr>
                        <w:drawing>
                          <wp:inline distT="0" distB="0" distL="0" distR="0" wp14:anchorId="56B21EBC" wp14:editId="0A520803">
                            <wp:extent cx="3498850" cy="4419600"/>
                            <wp:effectExtent l="0" t="0" r="6350" b="0"/>
                            <wp:docPr id="128" name="Picture 128" descr="cid:5F42A1DB-5411-4C2C-98A6-330E7AF9DD85-L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F42A1DB-5411-4C2C-98A6-330E7AF9DD85-L0-00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510274" cy="4434030"/>
                                    </a:xfrm>
                                    <a:prstGeom prst="rect">
                                      <a:avLst/>
                                    </a:prstGeom>
                                    <a:noFill/>
                                    <a:ln>
                                      <a:noFill/>
                                    </a:ln>
                                  </pic:spPr>
                                </pic:pic>
                              </a:graphicData>
                            </a:graphic>
                          </wp:inline>
                        </w:drawing>
                      </w:r>
                    </w:p>
                  </w:txbxContent>
                </v:textbox>
              </v:shape>
            </w:pict>
          </mc:Fallback>
        </mc:AlternateContent>
      </w:r>
      <w:r w:rsidR="00D6284D">
        <w:rPr>
          <w:noProof/>
        </w:rPr>
        <mc:AlternateContent>
          <mc:Choice Requires="wps">
            <w:drawing>
              <wp:anchor distT="0" distB="0" distL="114300" distR="114300" simplePos="0" relativeHeight="251689984" behindDoc="0" locked="0" layoutInCell="1" allowOverlap="1" wp14:anchorId="5B93A57C" wp14:editId="4A407876">
                <wp:simplePos x="0" y="0"/>
                <wp:positionH relativeFrom="column">
                  <wp:posOffset>-231569</wp:posOffset>
                </wp:positionH>
                <wp:positionV relativeFrom="paragraph">
                  <wp:posOffset>8559041</wp:posOffset>
                </wp:positionV>
                <wp:extent cx="7359015" cy="141976"/>
                <wp:effectExtent l="0" t="0" r="13335" b="10795"/>
                <wp:wrapNone/>
                <wp:docPr id="27" name="Quad Arrow 27"/>
                <wp:cNvGraphicFramePr/>
                <a:graphic xmlns:a="http://schemas.openxmlformats.org/drawingml/2006/main">
                  <a:graphicData uri="http://schemas.microsoft.com/office/word/2010/wordprocessingShape">
                    <wps:wsp>
                      <wps:cNvSpPr/>
                      <wps:spPr>
                        <a:xfrm>
                          <a:off x="0" y="0"/>
                          <a:ext cx="7359015" cy="141976"/>
                        </a:xfrm>
                        <a:prstGeom prst="quad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440A9BC" id="Quad Arrow 27" o:spid="_x0000_s1026" style="position:absolute;margin-left:-18.25pt;margin-top:673.95pt;width:579.45pt;height:11.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59015,1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" path="m,70988l31945,39043r,15973l3663535,55016r,-23071l3647563,31945,3679508,r31944,31945l3695480,31945r,23071l7327070,55016r,-15973l7359015,70988r-31945,31945l7327070,86960r-3631590,l3695480,110031r15972,l3679508,141976r-31945,-31945l3663535,110031r,-23071l31945,86960r,15973l,70988xe" fillcolor="yellow" strokecolor="#6e6e6e [1604]" strokeweight="1pt">
                <v:path arrowok="t" o:connecttype="custom" o:connectlocs="0,70988;31945,39043;31945,55016;3663535,55016;3663535,31945;3647563,31945;3679508,0;3711452,31945;3695480,31945;3695480,55016;7327070,55016;7327070,39043;7359015,70988;7327070,102933;7327070,86960;3695480,86960;3695480,110031;3711452,110031;3679508,141976;3647563,110031;3663535,110031;3663535,86960;31945,86960;31945,102933;0,70988" o:connectangles="0,0,0,0,0,0,0,0,0,0,0,0,0,0,0,0,0,0,0,0,0,0,0,0,0"/>
              </v:shape>
            </w:pict>
          </mc:Fallback>
        </mc:AlternateContent>
      </w:r>
      <w:r w:rsidR="00D6284D">
        <w:rPr>
          <w:noProof/>
        </w:rPr>
        <mc:AlternateContent>
          <mc:Choice Requires="wps">
            <w:drawing>
              <wp:anchor distT="0" distB="0" distL="114300" distR="114300" simplePos="0" relativeHeight="251695104" behindDoc="0" locked="0" layoutInCell="1" allowOverlap="1" wp14:anchorId="265A2EB8" wp14:editId="180F72F0">
                <wp:simplePos x="0" y="0"/>
                <wp:positionH relativeFrom="column">
                  <wp:posOffset>219694</wp:posOffset>
                </wp:positionH>
                <wp:positionV relativeFrom="paragraph">
                  <wp:posOffset>3072641</wp:posOffset>
                </wp:positionV>
                <wp:extent cx="6642100" cy="71252"/>
                <wp:effectExtent l="0" t="0" r="25400" b="24130"/>
                <wp:wrapNone/>
                <wp:docPr id="45" name="Flowchart: Decision 45"/>
                <wp:cNvGraphicFramePr/>
                <a:graphic xmlns:a="http://schemas.openxmlformats.org/drawingml/2006/main">
                  <a:graphicData uri="http://schemas.microsoft.com/office/word/2010/wordprocessingShape">
                    <wps:wsp>
                      <wps:cNvSpPr/>
                      <wps:spPr>
                        <a:xfrm flipV="1">
                          <a:off x="0" y="0"/>
                          <a:ext cx="6642100" cy="71252"/>
                        </a:xfrm>
                        <a:prstGeom prst="flowChartDecision">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768792F" id="Flowchart: Decision 45" o:spid="_x0000_s1026" type="#_x0000_t110" style="position:absolute;margin-left:17.3pt;margin-top:241.95pt;width:523pt;height:5.6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" fillcolor="#00b050" strokecolor="#6e6e6e [1604]" strokeweight="1pt"/>
            </w:pict>
          </mc:Fallback>
        </mc:AlternateContent>
      </w:r>
      <w:r w:rsidR="006C6315">
        <w:br w:type="page"/>
      </w:r>
    </w:p>
    <w:p w14:paraId="2E25D345" w14:textId="77777777" w:rsidR="00136628" w:rsidRDefault="002837C3">
      <w:r w:rsidRPr="002837C3">
        <w:rPr>
          <w:noProof/>
          <w:color w:val="92D050"/>
        </w:rPr>
        <w:lastRenderedPageBreak/>
        <mc:AlternateContent>
          <mc:Choice Requires="wps">
            <w:drawing>
              <wp:anchor distT="0" distB="0" distL="114300" distR="114300" simplePos="0" relativeHeight="251688960" behindDoc="0" locked="0" layoutInCell="1" allowOverlap="1" wp14:anchorId="73AF278B" wp14:editId="218CE7F3">
                <wp:simplePos x="0" y="0"/>
                <wp:positionH relativeFrom="column">
                  <wp:posOffset>-41564</wp:posOffset>
                </wp:positionH>
                <wp:positionV relativeFrom="paragraph">
                  <wp:posOffset>-38694</wp:posOffset>
                </wp:positionV>
                <wp:extent cx="7028890" cy="178130"/>
                <wp:effectExtent l="0" t="0" r="19685" b="12700"/>
                <wp:wrapNone/>
                <wp:docPr id="26" name="Quad Arrow 26"/>
                <wp:cNvGraphicFramePr/>
                <a:graphic xmlns:a="http://schemas.openxmlformats.org/drawingml/2006/main">
                  <a:graphicData uri="http://schemas.microsoft.com/office/word/2010/wordprocessingShape">
                    <wps:wsp>
                      <wps:cNvSpPr/>
                      <wps:spPr>
                        <a:xfrm>
                          <a:off x="0" y="0"/>
                          <a:ext cx="7028890" cy="178130"/>
                        </a:xfrm>
                        <a:prstGeom prst="quad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26027C4" id="Quad Arrow 26" o:spid="_x0000_s1026" style="position:absolute;margin-left:-3.25pt;margin-top:-3.05pt;width:553.45pt;height:14.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028890,178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" path="m,89065l40079,48986r,20039l3494405,69025r,-28946l3474366,40079,3514445,r40079,40079l3534485,40079r,28946l6988811,69025r,-20039l7028890,89065r-40079,40079l6988811,109105r-3454326,l3534485,138051r20039,l3514445,178130r-40079,-40079l3494405,138051r,-28946l40079,109105r,20039l,89065xe" fillcolor="yellow" strokecolor="#6e6e6e [1604]" strokeweight="1pt">
                <v:path arrowok="t" o:connecttype="custom" o:connectlocs="0,89065;40079,48986;40079,69025;3494405,69025;3494405,40079;3474366,40079;3514445,0;3554524,40079;3534485,40079;3534485,69025;6988811,69025;6988811,48986;7028890,89065;6988811,129144;6988811,109105;3534485,109105;3534485,138051;3554524,138051;3514445,178130;3474366,138051;3494405,138051;3494405,109105;40079,109105;40079,129144;0,89065" o:connectangles="0,0,0,0,0,0,0,0,0,0,0,0,0,0,0,0,0,0,0,0,0,0,0,0,0"/>
              </v:shape>
            </w:pict>
          </mc:Fallback>
        </mc:AlternateContent>
      </w:r>
    </w:p>
    <w:p w14:paraId="7C26C518" w14:textId="77777777" w:rsidR="00417FFC" w:rsidRDefault="009C2617" w:rsidP="00A3795E">
      <w:r>
        <w:rPr>
          <w:noProof/>
        </w:rPr>
        <mc:AlternateContent>
          <mc:Choice Requires="wps">
            <w:drawing>
              <wp:anchor distT="0" distB="0" distL="114300" distR="114300" simplePos="0" relativeHeight="251672576" behindDoc="0" locked="0" layoutInCell="1" allowOverlap="1" wp14:anchorId="35AB10D9" wp14:editId="7EB217D0">
                <wp:simplePos x="0" y="0"/>
                <wp:positionH relativeFrom="column">
                  <wp:posOffset>-17813</wp:posOffset>
                </wp:positionH>
                <wp:positionV relativeFrom="paragraph">
                  <wp:posOffset>1047701</wp:posOffset>
                </wp:positionV>
                <wp:extent cx="3632076" cy="6884447"/>
                <wp:effectExtent l="0" t="0" r="6985" b="0"/>
                <wp:wrapNone/>
                <wp:docPr id="19" name="Text Box 19"/>
                <wp:cNvGraphicFramePr/>
                <a:graphic xmlns:a="http://schemas.openxmlformats.org/drawingml/2006/main">
                  <a:graphicData uri="http://schemas.microsoft.com/office/word/2010/wordprocessingShape">
                    <wps:wsp>
                      <wps:cNvSpPr txBox="1"/>
                      <wps:spPr>
                        <a:xfrm>
                          <a:off x="0" y="0"/>
                          <a:ext cx="3632076" cy="6884447"/>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E688D" w14:textId="77777777" w:rsidR="00463E91" w:rsidRDefault="00463E91"/>
                          <w:p w14:paraId="14BDB834" w14:textId="77777777" w:rsidR="00463E91" w:rsidRDefault="00463E91"/>
                          <w:p w14:paraId="4D50583D" w14:textId="77777777" w:rsidR="00463E91" w:rsidRDefault="00463E91"/>
                          <w:p w14:paraId="1E560297" w14:textId="77777777" w:rsidR="00463E91" w:rsidRDefault="00463E91"/>
                          <w:p w14:paraId="64AE19F1" w14:textId="77777777" w:rsidR="00747F76" w:rsidRDefault="00747F76"/>
                          <w:p w14:paraId="06263082" w14:textId="77777777" w:rsidR="002C49C8" w:rsidRDefault="002C49C8" w:rsidP="002C49C8">
                            <w:pPr>
                              <w:spacing w:line="360" w:lineRule="auto"/>
                            </w:pPr>
                          </w:p>
                          <w:p w14:paraId="021FABAB" w14:textId="77777777" w:rsidR="002C49C8" w:rsidRDefault="002C49C8" w:rsidP="002C49C8">
                            <w:pPr>
                              <w:spacing w:line="360" w:lineRule="auto"/>
                            </w:pPr>
                          </w:p>
                          <w:p w14:paraId="14097AB1" w14:textId="77777777" w:rsidR="00463E91" w:rsidRPr="002C49C8" w:rsidRDefault="00463E91" w:rsidP="002C49C8">
                            <w:pPr>
                              <w:spacing w:line="360" w:lineRule="auto"/>
                              <w:rPr>
                                <w:sz w:val="28"/>
                                <w:szCs w:val="28"/>
                              </w:rPr>
                            </w:pPr>
                            <w:r w:rsidRPr="002C49C8">
                              <w:rPr>
                                <w:sz w:val="28"/>
                                <w:szCs w:val="28"/>
                              </w:rPr>
                              <w:t>Meet Liz Lyon, our new Front Office Manager. Liz is a native of Colorado and has been in the hospitality industry for 14 years. She has worked in hotels all over t</w:t>
                            </w:r>
                            <w:r w:rsidR="00F13B31">
                              <w:rPr>
                                <w:sz w:val="28"/>
                                <w:szCs w:val="28"/>
                              </w:rPr>
                              <w:t>he west including Flagstaff, AZ.</w:t>
                            </w:r>
                            <w:r w:rsidRPr="002C49C8">
                              <w:rPr>
                                <w:sz w:val="28"/>
                                <w:szCs w:val="28"/>
                              </w:rPr>
                              <w:t xml:space="preserve"> Yellowstone National Park, Downtown Denver and many more. Liz has a degree in Anthropology which she finds helpful in daily life of interacting with different people. She loves hiking, camping, road trips with her dog Chaco is always with her. Liz is excited to see the winter in Beaver Creek and looks forward to working with both owners and guests of Beaver Creek Lodge.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5AB10D9" id="Text Box 19" o:spid="_x0000_s1043" type="#_x0000_t202" style="position:absolute;margin-left:-1.4pt;margin-top:82.5pt;width:286pt;height:54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" stroked="f" strokeweight=".5pt">
                <v:fill r:id="rId14" o:title="" recolor="t" rotate="t" type="tile"/>
                <v:textbox>
                  <w:txbxContent>
                    <w:p w14:paraId="25BE688D" w14:textId="77777777" w:rsidR="00463E91" w:rsidRDefault="00463E91"/>
                    <w:p w14:paraId="14BDB834" w14:textId="77777777" w:rsidR="00463E91" w:rsidRDefault="00463E91"/>
                    <w:p w14:paraId="4D50583D" w14:textId="77777777" w:rsidR="00463E91" w:rsidRDefault="00463E91"/>
                    <w:p w14:paraId="1E560297" w14:textId="77777777" w:rsidR="00463E91" w:rsidRDefault="00463E91"/>
                    <w:p w14:paraId="64AE19F1" w14:textId="77777777" w:rsidR="00747F76" w:rsidRDefault="00747F76"/>
                    <w:p w14:paraId="06263082" w14:textId="77777777" w:rsidR="002C49C8" w:rsidRDefault="002C49C8" w:rsidP="002C49C8">
                      <w:pPr>
                        <w:spacing w:line="360" w:lineRule="auto"/>
                      </w:pPr>
                    </w:p>
                    <w:p w14:paraId="021FABAB" w14:textId="77777777" w:rsidR="002C49C8" w:rsidRDefault="002C49C8" w:rsidP="002C49C8">
                      <w:pPr>
                        <w:spacing w:line="360" w:lineRule="auto"/>
                      </w:pPr>
                    </w:p>
                    <w:p w14:paraId="14097AB1" w14:textId="77777777" w:rsidR="00463E91" w:rsidRPr="002C49C8" w:rsidRDefault="00463E91" w:rsidP="002C49C8">
                      <w:pPr>
                        <w:spacing w:line="360" w:lineRule="auto"/>
                        <w:rPr>
                          <w:sz w:val="28"/>
                          <w:szCs w:val="28"/>
                        </w:rPr>
                      </w:pPr>
                      <w:r w:rsidRPr="002C49C8">
                        <w:rPr>
                          <w:sz w:val="28"/>
                          <w:szCs w:val="28"/>
                        </w:rPr>
                        <w:t>Meet Liz Lyon, our new Front Office Manager. Liz is a native of Colorado and has been in the hospitality industry for 14 years. She has worked in hotels all over t</w:t>
                      </w:r>
                      <w:r w:rsidR="00F13B31">
                        <w:rPr>
                          <w:sz w:val="28"/>
                          <w:szCs w:val="28"/>
                        </w:rPr>
                        <w:t>he west including Flagstaff, AZ.</w:t>
                      </w:r>
                      <w:r w:rsidRPr="002C49C8">
                        <w:rPr>
                          <w:sz w:val="28"/>
                          <w:szCs w:val="28"/>
                        </w:rPr>
                        <w:t xml:space="preserve"> Yellowstone National Park, Downtown Denver and many more. Liz has a degree in Anthropology which she finds helpful in daily life of interacting with different people. She loves hiking, camping, road trips with her dog Chaco is always with her. Liz is excited to see the winter in Beaver Creek and looks forward to working with both owners and guests of Beaver Creek Lodge.</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148959B" wp14:editId="28A00558">
                <wp:simplePos x="0" y="0"/>
                <wp:positionH relativeFrom="column">
                  <wp:posOffset>5938</wp:posOffset>
                </wp:positionH>
                <wp:positionV relativeFrom="paragraph">
                  <wp:posOffset>501436</wp:posOffset>
                </wp:positionV>
                <wp:extent cx="6874765" cy="546100"/>
                <wp:effectExtent l="0" t="0" r="2540" b="6350"/>
                <wp:wrapNone/>
                <wp:docPr id="25" name="Text Box 25"/>
                <wp:cNvGraphicFramePr/>
                <a:graphic xmlns:a="http://schemas.openxmlformats.org/drawingml/2006/main">
                  <a:graphicData uri="http://schemas.microsoft.com/office/word/2010/wordprocessingShape">
                    <wps:wsp>
                      <wps:cNvSpPr txBox="1"/>
                      <wps:spPr>
                        <a:xfrm>
                          <a:off x="0" y="0"/>
                          <a:ext cx="6874765" cy="54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63F33" w14:textId="77777777" w:rsidR="00B704F2" w:rsidRPr="00B704F2" w:rsidRDefault="00B704F2" w:rsidP="00B704F2">
                            <w:pPr>
                              <w:pStyle w:val="IntenseQuote"/>
                              <w:rPr>
                                <w:sz w:val="48"/>
                                <w:szCs w:val="48"/>
                              </w:rPr>
                            </w:pPr>
                            <w:r w:rsidRPr="00B704F2">
                              <w:rPr>
                                <w:sz w:val="48"/>
                                <w:szCs w:val="48"/>
                              </w:rPr>
                              <w:t>UNCOVER NEW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148959B" id="Text Box 25" o:spid="_x0000_s1044" type="#_x0000_t202" style="position:absolute;margin-left:.45pt;margin-top:39.5pt;width:541.3pt;height: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" fillcolor="white [3201]" stroked="f" strokeweight=".5pt">
                <v:textbox>
                  <w:txbxContent>
                    <w:p w14:paraId="0DB63F33" w14:textId="77777777" w:rsidR="00B704F2" w:rsidRPr="00B704F2" w:rsidRDefault="00B704F2" w:rsidP="00B704F2">
                      <w:pPr>
                        <w:pStyle w:val="IntenseQuote"/>
                        <w:rPr>
                          <w:sz w:val="48"/>
                          <w:szCs w:val="48"/>
                        </w:rPr>
                      </w:pPr>
                      <w:r w:rsidRPr="00B704F2">
                        <w:rPr>
                          <w:sz w:val="48"/>
                          <w:szCs w:val="48"/>
                        </w:rPr>
                        <w:t>UNCOVER NEW STORY</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DF9D6FD" wp14:editId="14B96F78">
                <wp:simplePos x="0" y="0"/>
                <wp:positionH relativeFrom="column">
                  <wp:posOffset>29687</wp:posOffset>
                </wp:positionH>
                <wp:positionV relativeFrom="paragraph">
                  <wp:posOffset>1071451</wp:posOffset>
                </wp:positionV>
                <wp:extent cx="3538847" cy="2218055"/>
                <wp:effectExtent l="0" t="0" r="5080" b="0"/>
                <wp:wrapNone/>
                <wp:docPr id="20" name="Text Box 20"/>
                <wp:cNvGraphicFramePr/>
                <a:graphic xmlns:a="http://schemas.openxmlformats.org/drawingml/2006/main">
                  <a:graphicData uri="http://schemas.microsoft.com/office/word/2010/wordprocessingShape">
                    <wps:wsp>
                      <wps:cNvSpPr txBox="1"/>
                      <wps:spPr>
                        <a:xfrm>
                          <a:off x="0" y="0"/>
                          <a:ext cx="3538847" cy="2218055"/>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244E5" w14:textId="77777777" w:rsidR="00463E91" w:rsidRDefault="00463E91" w:rsidP="00F13B31">
                            <w:pPr>
                              <w:jc w:val="center"/>
                            </w:pPr>
                            <w:r>
                              <w:rPr>
                                <w:noProof/>
                              </w:rPr>
                              <w:drawing>
                                <wp:inline distT="0" distB="0" distL="0" distR="0" wp14:anchorId="080A1C48" wp14:editId="06EBAAAF">
                                  <wp:extent cx="2520950" cy="21710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jpg"/>
                                          <pic:cNvPicPr/>
                                        </pic:nvPicPr>
                                        <pic:blipFill>
                                          <a:blip r:embed="rId23">
                                            <a:extLst>
                                              <a:ext uri="{28A0092B-C50C-407E-A947-70E740481C1C}">
                                                <a14:useLocalDpi xmlns:a14="http://schemas.microsoft.com/office/drawing/2010/main" val="0"/>
                                              </a:ext>
                                            </a:extLst>
                                          </a:blip>
                                          <a:stretch>
                                            <a:fillRect/>
                                          </a:stretch>
                                        </pic:blipFill>
                                        <pic:spPr>
                                          <a:xfrm>
                                            <a:off x="0" y="0"/>
                                            <a:ext cx="2762032" cy="23786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DF9D6FD" id="Text Box 20" o:spid="_x0000_s1045" type="#_x0000_t202" style="position:absolute;margin-left:2.35pt;margin-top:84.35pt;width:278.65pt;height:17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" stroked="f" strokeweight=".5pt">
                <v:fill r:id="rId14" o:title="" recolor="t" rotate="t" type="tile"/>
                <v:textbox>
                  <w:txbxContent>
                    <w:p w14:paraId="4B1244E5" w14:textId="77777777" w:rsidR="00463E91" w:rsidRDefault="00463E91" w:rsidP="00F13B31">
                      <w:pPr>
                        <w:jc w:val="center"/>
                      </w:pPr>
                      <w:r>
                        <w:rPr>
                          <w:noProof/>
                        </w:rPr>
                        <w:drawing>
                          <wp:inline distT="0" distB="0" distL="0" distR="0" wp14:anchorId="080A1C48" wp14:editId="06EBAAAF">
                            <wp:extent cx="2520950" cy="21710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jpg"/>
                                    <pic:cNvPicPr/>
                                  </pic:nvPicPr>
                                  <pic:blipFill>
                                    <a:blip r:embed="rId24">
                                      <a:extLst>
                                        <a:ext uri="{28A0092B-C50C-407E-A947-70E740481C1C}">
                                          <a14:useLocalDpi xmlns:a14="http://schemas.microsoft.com/office/drawing/2010/main" val="0"/>
                                        </a:ext>
                                      </a:extLst>
                                    </a:blip>
                                    <a:stretch>
                                      <a:fillRect/>
                                    </a:stretch>
                                  </pic:blipFill>
                                  <pic:spPr>
                                    <a:xfrm>
                                      <a:off x="0" y="0"/>
                                      <a:ext cx="2762032" cy="2378687"/>
                                    </a:xfrm>
                                    <a:prstGeom prst="rect">
                                      <a:avLst/>
                                    </a:prstGeom>
                                  </pic:spPr>
                                </pic:pic>
                              </a:graphicData>
                            </a:graphic>
                          </wp:inline>
                        </w:drawing>
                      </w:r>
                    </w:p>
                  </w:txbxContent>
                </v:textbox>
              </v:shape>
            </w:pict>
          </mc:Fallback>
        </mc:AlternateContent>
      </w:r>
    </w:p>
    <w:p w14:paraId="76643169" w14:textId="77777777" w:rsidR="00A3795E" w:rsidRPr="00417FFC" w:rsidRDefault="00D6284D" w:rsidP="00417FFC">
      <w:pPr>
        <w:ind w:firstLine="720"/>
      </w:pPr>
      <w:r>
        <w:rPr>
          <w:noProof/>
        </w:rPr>
        <mc:AlternateContent>
          <mc:Choice Requires="wps">
            <w:drawing>
              <wp:anchor distT="0" distB="0" distL="114300" distR="114300" simplePos="0" relativeHeight="251676672" behindDoc="0" locked="0" layoutInCell="1" allowOverlap="1" wp14:anchorId="28F613FB" wp14:editId="03693F4E">
                <wp:simplePos x="0" y="0"/>
                <wp:positionH relativeFrom="column">
                  <wp:posOffset>3568535</wp:posOffset>
                </wp:positionH>
                <wp:positionV relativeFrom="paragraph">
                  <wp:posOffset>659138</wp:posOffset>
                </wp:positionV>
                <wp:extent cx="3311913" cy="2350713"/>
                <wp:effectExtent l="0" t="0" r="3175" b="0"/>
                <wp:wrapNone/>
                <wp:docPr id="24" name="Text Box 24"/>
                <wp:cNvGraphicFramePr/>
                <a:graphic xmlns:a="http://schemas.openxmlformats.org/drawingml/2006/main">
                  <a:graphicData uri="http://schemas.microsoft.com/office/word/2010/wordprocessingShape">
                    <wps:wsp>
                      <wps:cNvSpPr txBox="1"/>
                      <wps:spPr>
                        <a:xfrm>
                          <a:off x="0" y="0"/>
                          <a:ext cx="3311913" cy="2350713"/>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BE027" w14:textId="77777777" w:rsidR="00463E91" w:rsidRDefault="00747F76" w:rsidP="00747F76">
                            <w:pPr>
                              <w:jc w:val="center"/>
                            </w:pPr>
                            <w:r>
                              <w:rPr>
                                <w:noProof/>
                              </w:rPr>
                              <w:drawing>
                                <wp:inline distT="0" distB="0" distL="0" distR="0" wp14:anchorId="19FFBBB7" wp14:editId="2C53DBDF">
                                  <wp:extent cx="2394454" cy="2134417"/>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2.jpg"/>
                                          <pic:cNvPicPr/>
                                        </pic:nvPicPr>
                                        <pic:blipFill>
                                          <a:blip r:embed="rId25">
                                            <a:extLst>
                                              <a:ext uri="{28A0092B-C50C-407E-A947-70E740481C1C}">
                                                <a14:useLocalDpi xmlns:a14="http://schemas.microsoft.com/office/drawing/2010/main" val="0"/>
                                              </a:ext>
                                            </a:extLst>
                                          </a:blip>
                                          <a:stretch>
                                            <a:fillRect/>
                                          </a:stretch>
                                        </pic:blipFill>
                                        <pic:spPr>
                                          <a:xfrm>
                                            <a:off x="0" y="0"/>
                                            <a:ext cx="2484154" cy="22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613FB" id="Text Box 24" o:spid="_x0000_s1046" type="#_x0000_t202" style="position:absolute;left:0;text-align:left;margin-left:281pt;margin-top:51.9pt;width:260.8pt;height:18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" stroked="f" strokeweight=".5pt">
                <v:fill r:id="rId14" o:title="" recolor="t" rotate="t" type="tile"/>
                <v:textbox>
                  <w:txbxContent>
                    <w:p w14:paraId="22FBE027" w14:textId="77777777" w:rsidR="00463E91" w:rsidRDefault="00747F76" w:rsidP="00747F76">
                      <w:pPr>
                        <w:jc w:val="center"/>
                      </w:pPr>
                      <w:r>
                        <w:rPr>
                          <w:noProof/>
                        </w:rPr>
                        <w:drawing>
                          <wp:inline distT="0" distB="0" distL="0" distR="0" wp14:anchorId="19FFBBB7" wp14:editId="2C53DBDF">
                            <wp:extent cx="2394454" cy="2134417"/>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2.jpg"/>
                                    <pic:cNvPicPr/>
                                  </pic:nvPicPr>
                                  <pic:blipFill>
                                    <a:blip r:embed="rId26">
                                      <a:extLst>
                                        <a:ext uri="{28A0092B-C50C-407E-A947-70E740481C1C}">
                                          <a14:useLocalDpi xmlns:a14="http://schemas.microsoft.com/office/drawing/2010/main" val="0"/>
                                        </a:ext>
                                      </a:extLst>
                                    </a:blip>
                                    <a:stretch>
                                      <a:fillRect/>
                                    </a:stretch>
                                  </pic:blipFill>
                                  <pic:spPr>
                                    <a:xfrm>
                                      <a:off x="0" y="0"/>
                                      <a:ext cx="2484154" cy="22143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7AE52DF" wp14:editId="75AE3669">
                <wp:simplePos x="0" y="0"/>
                <wp:positionH relativeFrom="column">
                  <wp:posOffset>3564387</wp:posOffset>
                </wp:positionH>
                <wp:positionV relativeFrom="paragraph">
                  <wp:posOffset>918953</wp:posOffset>
                </wp:positionV>
                <wp:extent cx="3315335" cy="6662057"/>
                <wp:effectExtent l="0" t="0" r="0" b="5715"/>
                <wp:wrapNone/>
                <wp:docPr id="23" name="Text Box 23"/>
                <wp:cNvGraphicFramePr/>
                <a:graphic xmlns:a="http://schemas.openxmlformats.org/drawingml/2006/main">
                  <a:graphicData uri="http://schemas.microsoft.com/office/word/2010/wordprocessingShape">
                    <wps:wsp>
                      <wps:cNvSpPr txBox="1"/>
                      <wps:spPr>
                        <a:xfrm>
                          <a:off x="0" y="0"/>
                          <a:ext cx="3315335" cy="6662057"/>
                        </a:xfrm>
                        <a:prstGeom prst="rect">
                          <a:avLst/>
                        </a:prstGeom>
                        <a:blipFill>
                          <a:blip r:embed="rId12"/>
                          <a:tile tx="0" ty="0" sx="100000" sy="100000" flip="none" algn="tl"/>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1503B" w14:textId="77777777" w:rsidR="00463E91" w:rsidRDefault="00463E91"/>
                          <w:p w14:paraId="279FC41F" w14:textId="77777777" w:rsidR="00747F76" w:rsidRDefault="00747F76"/>
                          <w:p w14:paraId="3733A730" w14:textId="77777777" w:rsidR="00747F76" w:rsidRDefault="00747F76"/>
                          <w:p w14:paraId="53A1B2AE" w14:textId="77777777" w:rsidR="00747F76" w:rsidRDefault="00747F76"/>
                          <w:p w14:paraId="7D5099AB" w14:textId="77777777" w:rsidR="00747F76" w:rsidRDefault="00747F76"/>
                          <w:p w14:paraId="40F33954" w14:textId="77777777" w:rsidR="002C49C8" w:rsidRDefault="002C49C8" w:rsidP="002C49C8">
                            <w:pPr>
                              <w:spacing w:line="360" w:lineRule="auto"/>
                            </w:pPr>
                          </w:p>
                          <w:p w14:paraId="4DEB2DD2" w14:textId="6F30D557" w:rsidR="00747F76" w:rsidRPr="002C49C8" w:rsidRDefault="00747F76" w:rsidP="002C49C8">
                            <w:pPr>
                              <w:spacing w:line="360" w:lineRule="auto"/>
                              <w:rPr>
                                <w:sz w:val="28"/>
                                <w:szCs w:val="28"/>
                              </w:rPr>
                            </w:pPr>
                            <w:r w:rsidRPr="002C49C8">
                              <w:rPr>
                                <w:sz w:val="28"/>
                                <w:szCs w:val="28"/>
                              </w:rPr>
                              <w:t>Meet Lavern Reid, our new Owner Liaison and Administrative Assistant. Lavern</w:t>
                            </w:r>
                            <w:r w:rsidR="0000578F">
                              <w:rPr>
                                <w:sz w:val="28"/>
                                <w:szCs w:val="28"/>
                              </w:rPr>
                              <w:t xml:space="preserve"> and moved here from Jamaica </w:t>
                            </w:r>
                            <w:r w:rsidR="0082585F" w:rsidRPr="002C49C8">
                              <w:rPr>
                                <w:sz w:val="28"/>
                                <w:szCs w:val="28"/>
                              </w:rPr>
                              <w:t>5 years ago. She has worked for Xerox Corporation for over 15 years as an Accounts Payable Analyst. Since migrating to the USA she has worked in Sales for vario</w:t>
                            </w:r>
                            <w:r w:rsidR="0000578F">
                              <w:rPr>
                                <w:sz w:val="28"/>
                                <w:szCs w:val="28"/>
                              </w:rPr>
                              <w:t xml:space="preserve">us retail companies </w:t>
                            </w:r>
                            <w:r w:rsidR="0082585F" w:rsidRPr="002C49C8">
                              <w:rPr>
                                <w:sz w:val="28"/>
                                <w:szCs w:val="28"/>
                              </w:rPr>
                              <w:t xml:space="preserve">and the hospitality industry. She currently reside in Avon with her husband John, her son Shawn and dog Liddy. She enjoys the outdoors and is becoming a snowboarding pro. </w:t>
                            </w:r>
                            <w:r w:rsidR="00136628" w:rsidRPr="002C49C8">
                              <w:rPr>
                                <w:sz w:val="28"/>
                                <w:szCs w:val="28"/>
                              </w:rPr>
                              <w:t>Lavern will be a great addition to our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E52DF" id="Text Box 23" o:spid="_x0000_s1047" type="#_x0000_t202" style="position:absolute;left:0;text-align:left;margin-left:280.65pt;margin-top:72.35pt;width:261.05pt;height:52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" stroked="f" strokeweight=".5pt">
                <v:fill r:id="rId14" o:title="" recolor="t" rotate="t" type="tile"/>
                <v:textbox>
                  <w:txbxContent>
                    <w:p w14:paraId="3FF1503B" w14:textId="77777777" w:rsidR="00463E91" w:rsidRDefault="00463E91"/>
                    <w:p w14:paraId="279FC41F" w14:textId="77777777" w:rsidR="00747F76" w:rsidRDefault="00747F76"/>
                    <w:p w14:paraId="3733A730" w14:textId="77777777" w:rsidR="00747F76" w:rsidRDefault="00747F76"/>
                    <w:p w14:paraId="53A1B2AE" w14:textId="77777777" w:rsidR="00747F76" w:rsidRDefault="00747F76"/>
                    <w:p w14:paraId="7D5099AB" w14:textId="77777777" w:rsidR="00747F76" w:rsidRDefault="00747F76"/>
                    <w:p w14:paraId="40F33954" w14:textId="77777777" w:rsidR="002C49C8" w:rsidRDefault="002C49C8" w:rsidP="002C49C8">
                      <w:pPr>
                        <w:spacing w:line="360" w:lineRule="auto"/>
                      </w:pPr>
                    </w:p>
                    <w:p w14:paraId="4DEB2DD2" w14:textId="6F30D557" w:rsidR="00747F76" w:rsidRPr="002C49C8" w:rsidRDefault="00747F76" w:rsidP="002C49C8">
                      <w:pPr>
                        <w:spacing w:line="360" w:lineRule="auto"/>
                        <w:rPr>
                          <w:sz w:val="28"/>
                          <w:szCs w:val="28"/>
                        </w:rPr>
                      </w:pPr>
                      <w:r w:rsidRPr="002C49C8">
                        <w:rPr>
                          <w:sz w:val="28"/>
                          <w:szCs w:val="28"/>
                        </w:rPr>
                        <w:t>Meet Lavern Reid, our new Owner Liaison and Administrative Assistant. Lavern</w:t>
                      </w:r>
                      <w:r w:rsidR="0000578F">
                        <w:rPr>
                          <w:sz w:val="28"/>
                          <w:szCs w:val="28"/>
                        </w:rPr>
                        <w:t xml:space="preserve"> and moved here from Jamaica </w:t>
                      </w:r>
                      <w:r w:rsidR="0082585F" w:rsidRPr="002C49C8">
                        <w:rPr>
                          <w:sz w:val="28"/>
                          <w:szCs w:val="28"/>
                        </w:rPr>
                        <w:t>5 years ago. She has worked for Xerox Corporation for over 15 years as an Accounts Payable Analyst. Since migrating to the USA she has worked in Sales for vario</w:t>
                      </w:r>
                      <w:r w:rsidR="0000578F">
                        <w:rPr>
                          <w:sz w:val="28"/>
                          <w:szCs w:val="28"/>
                        </w:rPr>
                        <w:t xml:space="preserve">us retail companies </w:t>
                      </w:r>
                      <w:r w:rsidR="0082585F" w:rsidRPr="002C49C8">
                        <w:rPr>
                          <w:sz w:val="28"/>
                          <w:szCs w:val="28"/>
                        </w:rPr>
                        <w:t xml:space="preserve">and the hospitality industry. She currently reside in Avon with her husband John, her son Shawn and dog Liddy. She enjoys the outdoors and is becoming a snowboarding pro. </w:t>
                      </w:r>
                      <w:r w:rsidR="00136628" w:rsidRPr="002C49C8">
                        <w:rPr>
                          <w:sz w:val="28"/>
                          <w:szCs w:val="28"/>
                        </w:rPr>
                        <w:t>Lavern will be a great addition to our team.</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376A4EA9" wp14:editId="04586E42">
                <wp:simplePos x="0" y="0"/>
                <wp:positionH relativeFrom="column">
                  <wp:posOffset>-53439</wp:posOffset>
                </wp:positionH>
                <wp:positionV relativeFrom="paragraph">
                  <wp:posOffset>7584870</wp:posOffset>
                </wp:positionV>
                <wp:extent cx="6840187" cy="130628"/>
                <wp:effectExtent l="0" t="0" r="18415" b="22225"/>
                <wp:wrapNone/>
                <wp:docPr id="14" name="Quad Arrow 14"/>
                <wp:cNvGraphicFramePr/>
                <a:graphic xmlns:a="http://schemas.openxmlformats.org/drawingml/2006/main">
                  <a:graphicData uri="http://schemas.microsoft.com/office/word/2010/wordprocessingShape">
                    <wps:wsp>
                      <wps:cNvSpPr/>
                      <wps:spPr>
                        <a:xfrm>
                          <a:off x="0" y="0"/>
                          <a:ext cx="6840187" cy="130628"/>
                        </a:xfrm>
                        <a:prstGeom prst="quad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62567B3" id="Quad Arrow 14" o:spid="_x0000_s1026" style="position:absolute;margin-left:-4.2pt;margin-top:597.25pt;width:538.6pt;height:10.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840187,13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" path="m,65314l29391,35923r,14695l3405398,50618r,-21227l3390702,29391,3420094,r29391,29391l3434789,29391r,21227l6810796,50618r,-14695l6840187,65314r-29391,29391l6810796,80010r-3376007,l3434789,101237r14696,l3420094,130628r-29392,-29391l3405398,101237r,-21227l29391,80010r,14695l,65314xe" fillcolor="yellow" strokecolor="#6e6e6e [1604]" strokeweight="1pt">
                <v:path arrowok="t" o:connecttype="custom" o:connectlocs="0,65314;29391,35923;29391,50618;3405398,50618;3405398,29391;3390702,29391;3420094,0;3449485,29391;3434789,29391;3434789,50618;6810796,50618;6810796,35923;6840187,65314;6810796,94705;6810796,80010;3434789,80010;3434789,101237;3449485,101237;3420094,130628;3390702,101237;3405398,101237;3405398,80010;29391,80010;29391,94705;0,65314" o:connectangles="0,0,0,0,0,0,0,0,0,0,0,0,0,0,0,0,0,0,0,0,0,0,0,0,0"/>
              </v:shape>
            </w:pict>
          </mc:Fallback>
        </mc:AlternateContent>
      </w:r>
      <w:r w:rsidR="00417FFC">
        <w:rPr>
          <w:noProof/>
        </w:rPr>
        <mc:AlternateContent>
          <mc:Choice Requires="wps">
            <w:drawing>
              <wp:anchor distT="0" distB="0" distL="114300" distR="114300" simplePos="0" relativeHeight="251697152" behindDoc="0" locked="0" layoutInCell="1" allowOverlap="1" wp14:anchorId="4F8A8AAE" wp14:editId="10F7119A">
                <wp:simplePos x="0" y="0"/>
                <wp:positionH relativeFrom="column">
                  <wp:posOffset>-17813</wp:posOffset>
                </wp:positionH>
                <wp:positionV relativeFrom="paragraph">
                  <wp:posOffset>614053</wp:posOffset>
                </wp:positionV>
                <wp:extent cx="6898261" cy="45719"/>
                <wp:effectExtent l="0" t="0" r="17145" b="12065"/>
                <wp:wrapNone/>
                <wp:docPr id="47" name="Flowchart: Decision 47"/>
                <wp:cNvGraphicFramePr/>
                <a:graphic xmlns:a="http://schemas.openxmlformats.org/drawingml/2006/main">
                  <a:graphicData uri="http://schemas.microsoft.com/office/word/2010/wordprocessingShape">
                    <wps:wsp>
                      <wps:cNvSpPr/>
                      <wps:spPr>
                        <a:xfrm>
                          <a:off x="0" y="0"/>
                          <a:ext cx="6898261" cy="45719"/>
                        </a:xfrm>
                        <a:prstGeom prst="flowChartDecision">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E55870C" id="Flowchart: Decision 47" o:spid="_x0000_s1026" type="#_x0000_t110" style="position:absolute;margin-left:-1.4pt;margin-top:48.35pt;width:543.15pt;height:3.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" fillcolor="#00b050" strokecolor="#6e6e6e [1604]" strokeweight="1pt"/>
            </w:pict>
          </mc:Fallback>
        </mc:AlternateContent>
      </w:r>
      <w:r w:rsidR="00417FFC">
        <w:rPr>
          <w:noProof/>
        </w:rPr>
        <mc:AlternateContent>
          <mc:Choice Requires="wps">
            <w:drawing>
              <wp:anchor distT="0" distB="0" distL="114300" distR="114300" simplePos="0" relativeHeight="251701248" behindDoc="0" locked="0" layoutInCell="1" allowOverlap="1" wp14:anchorId="716AF2FF" wp14:editId="2EF9075D">
                <wp:simplePos x="0" y="0"/>
                <wp:positionH relativeFrom="column">
                  <wp:posOffset>433449</wp:posOffset>
                </wp:positionH>
                <wp:positionV relativeFrom="paragraph">
                  <wp:posOffset>20287</wp:posOffset>
                </wp:positionV>
                <wp:extent cx="4334494" cy="45719"/>
                <wp:effectExtent l="0" t="0" r="28575" b="12065"/>
                <wp:wrapNone/>
                <wp:docPr id="51" name="Flowchart: Decision 51"/>
                <wp:cNvGraphicFramePr/>
                <a:graphic xmlns:a="http://schemas.openxmlformats.org/drawingml/2006/main">
                  <a:graphicData uri="http://schemas.microsoft.com/office/word/2010/wordprocessingShape">
                    <wps:wsp>
                      <wps:cNvSpPr/>
                      <wps:spPr>
                        <a:xfrm>
                          <a:off x="0" y="0"/>
                          <a:ext cx="4334494" cy="45719"/>
                        </a:xfrm>
                        <a:prstGeom prst="flowChartDecision">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176D9C02" id="Flowchart: Decision 51" o:spid="_x0000_s1026" type="#_x0000_t110" style="position:absolute;margin-left:34.15pt;margin-top:1.6pt;width:341.3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" fillcolor="#00b050" strokecolor="#6e6e6e [1604]" strokeweight="1pt"/>
            </w:pict>
          </mc:Fallback>
        </mc:AlternateContent>
      </w:r>
    </w:p>
    <w:sectPr w:rsidR="00A3795E" w:rsidRPr="00417FFC" w:rsidSect="003F66A8">
      <w:headerReference w:type="default" r:id="rId2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F3B3B" w14:textId="77777777" w:rsidR="00A3795E" w:rsidRDefault="00A3795E" w:rsidP="00A3795E">
      <w:pPr>
        <w:spacing w:line="240" w:lineRule="auto"/>
      </w:pPr>
      <w:r>
        <w:separator/>
      </w:r>
    </w:p>
  </w:endnote>
  <w:endnote w:type="continuationSeparator" w:id="0">
    <w:p w14:paraId="3A454E58" w14:textId="77777777" w:rsidR="00A3795E" w:rsidRDefault="00A3795E" w:rsidP="00A379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B70B7" w14:textId="77777777" w:rsidR="0082585F" w:rsidRDefault="008B70CD">
    <w:pPr>
      <w:pStyle w:val="Footer"/>
    </w:pPr>
    <w:r>
      <w:rPr>
        <w:noProof/>
      </w:rPr>
      <mc:AlternateContent>
        <mc:Choice Requires="wpg">
          <w:drawing>
            <wp:anchor distT="0" distB="0" distL="114300" distR="114300" simplePos="0" relativeHeight="251662336" behindDoc="0" locked="0" layoutInCell="1" allowOverlap="1" wp14:anchorId="2751F71C" wp14:editId="0E81BF72">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EA870D" w14:textId="77777777" w:rsidR="008B70CD" w:rsidRDefault="006E218F">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775100555"/>
                                <w:dataBinding w:prefixMappings="xmlns:ns0='http://purl.org/dc/elements/1.1/' xmlns:ns1='http://schemas.openxmlformats.org/package/2006/metadata/core-properties' " w:xpath="/ns1:coreProperties[1]/ns0:creator[1]" w:storeItemID="{6C3C8BC8-F283-45AE-878A-BAB7291924A1}"/>
                                <w:text/>
                              </w:sdtPr>
                              <w:sdtEndPr/>
                              <w:sdtContent>
                                <w:r w:rsidR="008B70CD">
                                  <w:rPr>
                                    <w:color w:val="808080" w:themeColor="background1" w:themeShade="80"/>
                                    <w:sz w:val="20"/>
                                    <w:szCs w:val="20"/>
                                  </w:rPr>
                                  <w:t>Lavern Reid</w:t>
                                </w:r>
                              </w:sdtContent>
                            </w:sdt>
                            <w:r w:rsidR="008B70CD">
                              <w:rPr>
                                <w:caps/>
                                <w:color w:val="808080" w:themeColor="background1" w:themeShade="80"/>
                                <w:sz w:val="20"/>
                                <w:szCs w:val="20"/>
                              </w:rPr>
                              <w:t> | </w:t>
                            </w:r>
                            <w:sdt>
                              <w:sdtPr>
                                <w:rPr>
                                  <w:caps/>
                                  <w:color w:val="808080" w:themeColor="background1" w:themeShade="80"/>
                                  <w:sz w:val="20"/>
                                  <w:szCs w:val="20"/>
                                </w:rPr>
                                <w:alias w:val="School"/>
                                <w:tag w:val="School"/>
                                <w:id w:val="-350651261"/>
                                <w:showingPlcHdr/>
                                <w:dataBinding w:prefixMappings="xmlns:ns0='http://schemas.openxmlformats.org/officeDocument/2006/extended-properties' " w:xpath="/ns0:Properties[1]/ns0:Company[1]" w:storeItemID="{6668398D-A668-4E3E-A5EB-62B293D839F1}"/>
                                <w:text/>
                              </w:sdtPr>
                              <w:sdtEndPr/>
                              <w:sdtContent>
                                <w:r w:rsidR="008B70CD">
                                  <w:rPr>
                                    <w:caps/>
                                    <w:color w:val="808080" w:themeColor="background1" w:themeShade="80"/>
                                    <w:sz w:val="20"/>
                                    <w:szCs w:val="20"/>
                                  </w:rPr>
                                  <w:t>[School]</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2751F71C" id="Group 155" o:spid="_x0000_s1050" style="position:absolute;margin-left:0;margin-top:0;width:468pt;height:21.6pt;z-index:251662336;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">
              <v:rect id="Rectangle 156" o:spid="_x0000_s1051"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52" type="#_x0000_t202" style="position:absolute;left:2286;width:535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40EA870D" w14:textId="77777777" w:rsidR="008B70CD" w:rsidRDefault="006F7389">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775100555"/>
                          <w:dataBinding w:prefixMappings="xmlns:ns0='http://purl.org/dc/elements/1.1/' xmlns:ns1='http://schemas.openxmlformats.org/package/2006/metadata/core-properties' " w:xpath="/ns1:coreProperties[1]/ns0:creator[1]" w:storeItemID="{6C3C8BC8-F283-45AE-878A-BAB7291924A1}"/>
                          <w:text/>
                        </w:sdtPr>
                        <w:sdtEndPr/>
                        <w:sdtContent>
                          <w:r w:rsidR="008B70CD">
                            <w:rPr>
                              <w:color w:val="808080" w:themeColor="background1" w:themeShade="80"/>
                              <w:sz w:val="20"/>
                              <w:szCs w:val="20"/>
                            </w:rPr>
                            <w:t>Lavern Reid</w:t>
                          </w:r>
                        </w:sdtContent>
                      </w:sdt>
                      <w:r w:rsidR="008B70CD">
                        <w:rPr>
                          <w:caps/>
                          <w:color w:val="808080" w:themeColor="background1" w:themeShade="80"/>
                          <w:sz w:val="20"/>
                          <w:szCs w:val="20"/>
                        </w:rPr>
                        <w:t> | </w:t>
                      </w:r>
                      <w:sdt>
                        <w:sdtPr>
                          <w:rPr>
                            <w:caps/>
                            <w:color w:val="808080" w:themeColor="background1" w:themeShade="80"/>
                            <w:sz w:val="20"/>
                            <w:szCs w:val="20"/>
                          </w:rPr>
                          <w:alias w:val="School"/>
                          <w:tag w:val="School"/>
                          <w:id w:val="-350651261"/>
                          <w:showingPlcHdr/>
                          <w:dataBinding w:prefixMappings="xmlns:ns0='http://schemas.openxmlformats.org/officeDocument/2006/extended-properties' " w:xpath="/ns0:Properties[1]/ns0:Company[1]" w:storeItemID="{6668398D-A668-4E3E-A5EB-62B293D839F1}"/>
                          <w:text/>
                        </w:sdtPr>
                        <w:sdtEndPr/>
                        <w:sdtContent>
                          <w:r w:rsidR="008B70CD">
                            <w:rPr>
                              <w:caps/>
                              <w:color w:val="808080" w:themeColor="background1" w:themeShade="80"/>
                              <w:sz w:val="20"/>
                              <w:szCs w:val="20"/>
                            </w:rPr>
                            <w:t>[School]</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C55D3" w14:textId="77777777" w:rsidR="00A3795E" w:rsidRDefault="00A3795E" w:rsidP="00A3795E">
      <w:pPr>
        <w:spacing w:line="240" w:lineRule="auto"/>
      </w:pPr>
      <w:r>
        <w:separator/>
      </w:r>
    </w:p>
  </w:footnote>
  <w:footnote w:type="continuationSeparator" w:id="0">
    <w:p w14:paraId="14D3BCC1" w14:textId="77777777" w:rsidR="00A3795E" w:rsidRDefault="00A3795E" w:rsidP="00A379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159D0" w14:textId="77777777" w:rsidR="00A3795E" w:rsidRDefault="00A3795E">
    <w:pPr>
      <w:pStyle w:val="Header"/>
    </w:pPr>
    <w:r>
      <w:rPr>
        <w:noProof/>
      </w:rPr>
      <mc:AlternateContent>
        <mc:Choice Requires="wps">
          <w:drawing>
            <wp:anchor distT="0" distB="0" distL="114300" distR="114300" simplePos="0" relativeHeight="251660288" behindDoc="0" locked="0" layoutInCell="1" allowOverlap="1" wp14:anchorId="7635CDB6" wp14:editId="0921C11F">
              <wp:simplePos x="0" y="0"/>
              <wp:positionH relativeFrom="column">
                <wp:posOffset>1600200</wp:posOffset>
              </wp:positionH>
              <wp:positionV relativeFrom="paragraph">
                <wp:posOffset>2171700</wp:posOffset>
              </wp:positionV>
              <wp:extent cx="914400" cy="9144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07E9B" w14:textId="77777777" w:rsidR="00A3795E" w:rsidRDefault="00A3795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7635CDB6" id="_x0000_t202" coordsize="21600,21600" o:spt="202" path="m,l,21600r21600,l21600,xe">
              <v:stroke joinstyle="miter"/>
              <v:path gradientshapeok="t" o:connecttype="rect"/>
            </v:shapetype>
            <v:shape id="Text Box 16" o:spid="_x0000_s1048" type="#_x0000_t202" style="position:absolute;margin-left:126pt;margin-top:171pt;width:1in;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" fillcolor="white [3201]" strokeweight=".5pt">
              <v:textbox>
                <w:txbxContent>
                  <w:p w14:paraId="2C007E9B" w14:textId="77777777" w:rsidR="00A3795E" w:rsidRDefault="00A3795E"/>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EFA7B6E" wp14:editId="1A5E1B82">
              <wp:simplePos x="0" y="0"/>
              <wp:positionH relativeFrom="column">
                <wp:posOffset>1600200</wp:posOffset>
              </wp:positionH>
              <wp:positionV relativeFrom="paragraph">
                <wp:posOffset>2171700</wp:posOffset>
              </wp:positionV>
              <wp:extent cx="914400" cy="9144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CEB7AD" w14:textId="77777777" w:rsidR="00A3795E" w:rsidRDefault="00A3795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6EFA7B6E" id="Text Box 15" o:spid="_x0000_s1049" type="#_x0000_t202" style="position:absolute;margin-left:126pt;margin-top:171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" fillcolor="white [3201]" strokeweight=".5pt">
              <v:textbox>
                <w:txbxContent>
                  <w:p w14:paraId="39CEB7AD" w14:textId="77777777" w:rsidR="00A3795E" w:rsidRDefault="00A3795E"/>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D54DA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D9C6C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05867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630D3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6C6A1B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5E721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506D5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C3818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7A6B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CE56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403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5A2B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4720D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72E172A"/>
    <w:multiLevelType w:val="multilevel"/>
    <w:tmpl w:val="06707A1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7BCA36B6"/>
    <w:multiLevelType w:val="hybridMultilevel"/>
    <w:tmpl w:val="2F5C39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6A8"/>
    <w:rsid w:val="000005E5"/>
    <w:rsid w:val="0000578F"/>
    <w:rsid w:val="00136628"/>
    <w:rsid w:val="001912BC"/>
    <w:rsid w:val="00197911"/>
    <w:rsid w:val="002837C3"/>
    <w:rsid w:val="002C49C8"/>
    <w:rsid w:val="00335599"/>
    <w:rsid w:val="003F66A8"/>
    <w:rsid w:val="00417FFC"/>
    <w:rsid w:val="00442B3C"/>
    <w:rsid w:val="00463E91"/>
    <w:rsid w:val="004803E0"/>
    <w:rsid w:val="00524FE7"/>
    <w:rsid w:val="005B7651"/>
    <w:rsid w:val="006C6315"/>
    <w:rsid w:val="006E218F"/>
    <w:rsid w:val="006F7389"/>
    <w:rsid w:val="007473C9"/>
    <w:rsid w:val="00747F76"/>
    <w:rsid w:val="0082585F"/>
    <w:rsid w:val="008871E7"/>
    <w:rsid w:val="008B70CD"/>
    <w:rsid w:val="009C2617"/>
    <w:rsid w:val="00A3795E"/>
    <w:rsid w:val="00A95782"/>
    <w:rsid w:val="00B704F2"/>
    <w:rsid w:val="00BD6313"/>
    <w:rsid w:val="00D6284D"/>
    <w:rsid w:val="00D87780"/>
    <w:rsid w:val="00E94641"/>
    <w:rsid w:val="00F13B31"/>
    <w:rsid w:val="00FC6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F2BAE02"/>
  <w15:chartTrackingRefBased/>
  <w15:docId w15:val="{E0F7D6A9-B258-4239-9A24-6B4E9766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2B3C"/>
  </w:style>
  <w:style w:type="paragraph" w:styleId="Heading1">
    <w:name w:val="heading 1"/>
    <w:basedOn w:val="Normal"/>
    <w:next w:val="Normal"/>
    <w:link w:val="Heading1Char"/>
    <w:uiPriority w:val="9"/>
    <w:qFormat/>
    <w:rsid w:val="00442B3C"/>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42B3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42B3C"/>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42B3C"/>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42B3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42B3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42B3C"/>
    <w:pPr>
      <w:spacing w:before="240" w:after="60"/>
      <w:outlineLvl w:val="6"/>
    </w:pPr>
  </w:style>
  <w:style w:type="paragraph" w:styleId="Heading8">
    <w:name w:val="heading 8"/>
    <w:basedOn w:val="Normal"/>
    <w:next w:val="Normal"/>
    <w:link w:val="Heading8Char"/>
    <w:uiPriority w:val="9"/>
    <w:semiHidden/>
    <w:unhideWhenUsed/>
    <w:qFormat/>
    <w:rsid w:val="00442B3C"/>
    <w:pPr>
      <w:spacing w:before="240" w:after="60"/>
      <w:outlineLvl w:val="7"/>
    </w:pPr>
    <w:rPr>
      <w:i/>
      <w:iCs/>
    </w:rPr>
  </w:style>
  <w:style w:type="paragraph" w:styleId="Heading9">
    <w:name w:val="heading 9"/>
    <w:basedOn w:val="Normal"/>
    <w:next w:val="Normal"/>
    <w:link w:val="Heading9Char"/>
    <w:uiPriority w:val="9"/>
    <w:semiHidden/>
    <w:unhideWhenUsed/>
    <w:qFormat/>
    <w:rsid w:val="00442B3C"/>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rPr>
  </w:style>
  <w:style w:type="paragraph" w:styleId="Title">
    <w:name w:val="Title"/>
    <w:basedOn w:val="Normal"/>
    <w:next w:val="Normal"/>
    <w:link w:val="TitleChar"/>
    <w:uiPriority w:val="10"/>
    <w:qFormat/>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Pr>
      <w:rFonts w:asciiTheme="majorHAnsi" w:eastAsiaTheme="majorEastAsia" w:hAnsiTheme="majorHAnsi"/>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rFonts w:asciiTheme="minorHAnsi" w:hAnsiTheme="minorHAnsi"/>
      <w:b/>
      <w:i/>
      <w:iCs/>
    </w:rPr>
  </w:style>
  <w:style w:type="paragraph" w:styleId="NoSpacing">
    <w:name w:val="No Spacing"/>
    <w:basedOn w:val="Normal"/>
    <w:uiPriority w:val="1"/>
    <w:qFormat/>
    <w:rPr>
      <w:szCs w:val="32"/>
    </w:rPr>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sz w:val="24"/>
      <w:szCs w:val="24"/>
    </w:rPr>
  </w:style>
  <w:style w:type="paragraph" w:styleId="IntenseQuote">
    <w:name w:val="Intense Quote"/>
    <w:basedOn w:val="Normal"/>
    <w:next w:val="Normal"/>
    <w:link w:val="IntenseQuoteChar"/>
    <w:uiPriority w:val="30"/>
    <w:qFormat/>
    <w:pPr>
      <w:ind w:left="720" w:right="720"/>
    </w:pPr>
    <w:rPr>
      <w:b/>
      <w:i/>
      <w:szCs w:val="22"/>
    </w:rPr>
  </w:style>
  <w:style w:type="character" w:customStyle="1" w:styleId="IntenseQuoteChar">
    <w:name w:val="Intense Quote Char"/>
    <w:basedOn w:val="DefaultParagraphFont"/>
    <w:link w:val="IntenseQuote"/>
    <w:uiPriority w:val="30"/>
    <w:rPr>
      <w:b/>
      <w:i/>
      <w:sz w:val="24"/>
    </w:rPr>
  </w:style>
  <w:style w:type="character" w:styleId="SubtleEmphasis">
    <w:name w:val="Subtle Emphasis"/>
    <w:uiPriority w:val="19"/>
    <w:qFormat/>
    <w:rPr>
      <w:i/>
      <w:color w:val="5A5A5A" w:themeColor="text1" w:themeTint="A5"/>
    </w:rPr>
  </w:style>
  <w:style w:type="character" w:styleId="IntenseEmphasis">
    <w:name w:val="Intense Emphasis"/>
    <w:basedOn w:val="DefaultParagraphFont"/>
    <w:uiPriority w:val="21"/>
    <w:qFormat/>
    <w:rPr>
      <w:b/>
      <w:i/>
      <w:sz w:val="24"/>
      <w:szCs w:val="24"/>
      <w:u w:val="single"/>
    </w:rPr>
  </w:style>
  <w:style w:type="character" w:styleId="SubtleReference">
    <w:name w:val="Subtle Reference"/>
    <w:basedOn w:val="DefaultParagraphFont"/>
    <w:uiPriority w:val="31"/>
    <w:qFormat/>
    <w:rPr>
      <w:sz w:val="24"/>
      <w:szCs w:val="24"/>
      <w:u w:val="single"/>
    </w:rPr>
  </w:style>
  <w:style w:type="character" w:styleId="IntenseReference">
    <w:name w:val="Intense Reference"/>
    <w:basedOn w:val="DefaultParagraphFont"/>
    <w:uiPriority w:val="32"/>
    <w:qFormat/>
    <w:rPr>
      <w:b/>
      <w:sz w:val="24"/>
      <w:u w:val="single"/>
    </w:rPr>
  </w:style>
  <w:style w:type="character" w:styleId="BookTitle">
    <w:name w:val="Book Title"/>
    <w:basedOn w:val="DefaultParagraphFont"/>
    <w:uiPriority w:val="33"/>
    <w:qFormat/>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pPr>
      <w:outlineLvl w:val="9"/>
    </w:pPr>
  </w:style>
  <w:style w:type="paragraph" w:styleId="Caption">
    <w:name w:val="caption"/>
    <w:basedOn w:val="Normal"/>
    <w:next w:val="Normal"/>
    <w:uiPriority w:val="35"/>
    <w:semiHidden/>
    <w:unhideWhenUsed/>
    <w:rsid w:val="000005E5"/>
    <w:pPr>
      <w:spacing w:after="200" w:line="240" w:lineRule="auto"/>
    </w:pPr>
    <w:rPr>
      <w:i/>
      <w:iCs/>
      <w:color w:val="000000" w:themeColor="text2"/>
      <w:sz w:val="22"/>
      <w:szCs w:val="18"/>
    </w:rPr>
  </w:style>
  <w:style w:type="paragraph" w:styleId="BalloonText">
    <w:name w:val="Balloon Text"/>
    <w:basedOn w:val="Normal"/>
    <w:link w:val="BalloonTextChar"/>
    <w:uiPriority w:val="99"/>
    <w:semiHidden/>
    <w:unhideWhenUsed/>
    <w:rsid w:val="000005E5"/>
    <w:pPr>
      <w:spacing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0005E5"/>
    <w:rPr>
      <w:rFonts w:ascii="Segoe UI" w:hAnsi="Segoe UI" w:cs="Segoe UI"/>
      <w:sz w:val="22"/>
      <w:szCs w:val="18"/>
    </w:rPr>
  </w:style>
  <w:style w:type="paragraph" w:styleId="BodyText3">
    <w:name w:val="Body Text 3"/>
    <w:basedOn w:val="Normal"/>
    <w:link w:val="BodyText3Char"/>
    <w:uiPriority w:val="99"/>
    <w:semiHidden/>
    <w:unhideWhenUsed/>
    <w:rsid w:val="000005E5"/>
    <w:pPr>
      <w:spacing w:after="120"/>
    </w:pPr>
    <w:rPr>
      <w:sz w:val="22"/>
      <w:szCs w:val="16"/>
    </w:rPr>
  </w:style>
  <w:style w:type="character" w:customStyle="1" w:styleId="BodyText3Char">
    <w:name w:val="Body Text 3 Char"/>
    <w:basedOn w:val="DefaultParagraphFont"/>
    <w:link w:val="BodyText3"/>
    <w:uiPriority w:val="99"/>
    <w:semiHidden/>
    <w:rsid w:val="000005E5"/>
    <w:rPr>
      <w:sz w:val="22"/>
      <w:szCs w:val="16"/>
    </w:rPr>
  </w:style>
  <w:style w:type="paragraph" w:styleId="BodyTextIndent3">
    <w:name w:val="Body Text Indent 3"/>
    <w:basedOn w:val="Normal"/>
    <w:link w:val="BodyTextIndent3Char"/>
    <w:uiPriority w:val="99"/>
    <w:semiHidden/>
    <w:unhideWhenUsed/>
    <w:rsid w:val="000005E5"/>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0005E5"/>
    <w:rPr>
      <w:sz w:val="22"/>
      <w:szCs w:val="16"/>
    </w:rPr>
  </w:style>
  <w:style w:type="character" w:styleId="CommentReference">
    <w:name w:val="annotation reference"/>
    <w:basedOn w:val="DefaultParagraphFont"/>
    <w:uiPriority w:val="99"/>
    <w:semiHidden/>
    <w:unhideWhenUsed/>
    <w:rsid w:val="000005E5"/>
    <w:rPr>
      <w:sz w:val="22"/>
      <w:szCs w:val="16"/>
    </w:rPr>
  </w:style>
  <w:style w:type="paragraph" w:styleId="CommentText">
    <w:name w:val="annotation text"/>
    <w:basedOn w:val="Normal"/>
    <w:link w:val="CommentTextChar"/>
    <w:uiPriority w:val="99"/>
    <w:semiHidden/>
    <w:unhideWhenUsed/>
    <w:rsid w:val="000005E5"/>
    <w:pPr>
      <w:spacing w:line="240" w:lineRule="auto"/>
    </w:pPr>
    <w:rPr>
      <w:sz w:val="22"/>
      <w:szCs w:val="20"/>
    </w:rPr>
  </w:style>
  <w:style w:type="character" w:customStyle="1" w:styleId="CommentTextChar">
    <w:name w:val="Comment Text Char"/>
    <w:basedOn w:val="DefaultParagraphFont"/>
    <w:link w:val="CommentText"/>
    <w:uiPriority w:val="99"/>
    <w:semiHidden/>
    <w:rsid w:val="000005E5"/>
    <w:rPr>
      <w:sz w:val="22"/>
      <w:szCs w:val="20"/>
    </w:rPr>
  </w:style>
  <w:style w:type="paragraph" w:styleId="CommentSubject">
    <w:name w:val="annotation subject"/>
    <w:basedOn w:val="CommentText"/>
    <w:next w:val="CommentText"/>
    <w:link w:val="CommentSubjectChar"/>
    <w:uiPriority w:val="99"/>
    <w:semiHidden/>
    <w:unhideWhenUsed/>
    <w:rsid w:val="000005E5"/>
    <w:rPr>
      <w:b/>
      <w:bCs/>
    </w:rPr>
  </w:style>
  <w:style w:type="character" w:customStyle="1" w:styleId="CommentSubjectChar">
    <w:name w:val="Comment Subject Char"/>
    <w:basedOn w:val="CommentTextChar"/>
    <w:link w:val="CommentSubject"/>
    <w:uiPriority w:val="99"/>
    <w:semiHidden/>
    <w:rsid w:val="000005E5"/>
    <w:rPr>
      <w:b/>
      <w:bCs/>
      <w:sz w:val="22"/>
      <w:szCs w:val="20"/>
    </w:rPr>
  </w:style>
  <w:style w:type="paragraph" w:styleId="DocumentMap">
    <w:name w:val="Document Map"/>
    <w:basedOn w:val="Normal"/>
    <w:link w:val="DocumentMapChar"/>
    <w:uiPriority w:val="99"/>
    <w:semiHidden/>
    <w:unhideWhenUsed/>
    <w:rsid w:val="000005E5"/>
    <w:pPr>
      <w:spacing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0005E5"/>
    <w:rPr>
      <w:rFonts w:ascii="Segoe UI" w:hAnsi="Segoe UI" w:cs="Segoe UI"/>
      <w:sz w:val="22"/>
      <w:szCs w:val="16"/>
    </w:rPr>
  </w:style>
  <w:style w:type="paragraph" w:styleId="EndnoteText">
    <w:name w:val="endnote text"/>
    <w:basedOn w:val="Normal"/>
    <w:link w:val="EndnoteTextChar"/>
    <w:uiPriority w:val="99"/>
    <w:semiHidden/>
    <w:unhideWhenUsed/>
    <w:rsid w:val="000005E5"/>
    <w:pPr>
      <w:spacing w:line="240" w:lineRule="auto"/>
    </w:pPr>
    <w:rPr>
      <w:sz w:val="22"/>
      <w:szCs w:val="20"/>
    </w:rPr>
  </w:style>
  <w:style w:type="character" w:customStyle="1" w:styleId="EndnoteTextChar">
    <w:name w:val="Endnote Text Char"/>
    <w:basedOn w:val="DefaultParagraphFont"/>
    <w:link w:val="EndnoteText"/>
    <w:uiPriority w:val="99"/>
    <w:semiHidden/>
    <w:rsid w:val="000005E5"/>
    <w:rPr>
      <w:sz w:val="22"/>
      <w:szCs w:val="20"/>
    </w:rPr>
  </w:style>
  <w:style w:type="paragraph" w:styleId="EnvelopeReturn">
    <w:name w:val="envelope return"/>
    <w:basedOn w:val="Normal"/>
    <w:uiPriority w:val="99"/>
    <w:semiHidden/>
    <w:unhideWhenUsed/>
    <w:rsid w:val="000005E5"/>
    <w:pPr>
      <w:spacing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0005E5"/>
    <w:pPr>
      <w:spacing w:line="240" w:lineRule="auto"/>
    </w:pPr>
    <w:rPr>
      <w:sz w:val="22"/>
      <w:szCs w:val="20"/>
    </w:rPr>
  </w:style>
  <w:style w:type="character" w:customStyle="1" w:styleId="FootnoteTextChar">
    <w:name w:val="Footnote Text Char"/>
    <w:basedOn w:val="DefaultParagraphFont"/>
    <w:link w:val="FootnoteText"/>
    <w:uiPriority w:val="99"/>
    <w:semiHidden/>
    <w:rsid w:val="000005E5"/>
    <w:rPr>
      <w:sz w:val="22"/>
      <w:szCs w:val="20"/>
    </w:rPr>
  </w:style>
  <w:style w:type="character" w:styleId="HTMLCode">
    <w:name w:val="HTML Code"/>
    <w:basedOn w:val="DefaultParagraphFont"/>
    <w:uiPriority w:val="99"/>
    <w:semiHidden/>
    <w:unhideWhenUsed/>
    <w:rsid w:val="000005E5"/>
    <w:rPr>
      <w:rFonts w:ascii="Consolas" w:hAnsi="Consolas"/>
      <w:sz w:val="22"/>
      <w:szCs w:val="20"/>
    </w:rPr>
  </w:style>
  <w:style w:type="character" w:styleId="HTMLKeyboard">
    <w:name w:val="HTML Keyboard"/>
    <w:basedOn w:val="DefaultParagraphFont"/>
    <w:uiPriority w:val="99"/>
    <w:semiHidden/>
    <w:unhideWhenUsed/>
    <w:rsid w:val="000005E5"/>
    <w:rPr>
      <w:rFonts w:ascii="Consolas" w:hAnsi="Consolas"/>
      <w:sz w:val="22"/>
      <w:szCs w:val="20"/>
    </w:rPr>
  </w:style>
  <w:style w:type="paragraph" w:styleId="HTMLPreformatted">
    <w:name w:val="HTML Preformatted"/>
    <w:basedOn w:val="Normal"/>
    <w:link w:val="HTMLPreformattedChar"/>
    <w:uiPriority w:val="99"/>
    <w:semiHidden/>
    <w:unhideWhenUsed/>
    <w:rsid w:val="000005E5"/>
    <w:pPr>
      <w:spacing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0005E5"/>
    <w:rPr>
      <w:rFonts w:ascii="Consolas" w:hAnsi="Consolas"/>
      <w:sz w:val="22"/>
      <w:szCs w:val="20"/>
    </w:rPr>
  </w:style>
  <w:style w:type="character" w:styleId="HTMLTypewriter">
    <w:name w:val="HTML Typewriter"/>
    <w:basedOn w:val="DefaultParagraphFont"/>
    <w:uiPriority w:val="99"/>
    <w:semiHidden/>
    <w:unhideWhenUsed/>
    <w:rsid w:val="000005E5"/>
    <w:rPr>
      <w:rFonts w:ascii="Consolas" w:hAnsi="Consolas"/>
      <w:sz w:val="22"/>
      <w:szCs w:val="20"/>
    </w:rPr>
  </w:style>
  <w:style w:type="paragraph" w:styleId="MacroText">
    <w:name w:val="macro"/>
    <w:link w:val="MacroTextChar"/>
    <w:uiPriority w:val="99"/>
    <w:semiHidden/>
    <w:unhideWhenUsed/>
    <w:rsid w:val="000005E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MacroTextChar">
    <w:name w:val="Macro Text Char"/>
    <w:basedOn w:val="DefaultParagraphFont"/>
    <w:link w:val="MacroText"/>
    <w:uiPriority w:val="99"/>
    <w:semiHidden/>
    <w:rsid w:val="000005E5"/>
    <w:rPr>
      <w:rFonts w:ascii="Consolas" w:hAnsi="Consolas"/>
      <w:sz w:val="22"/>
      <w:szCs w:val="20"/>
    </w:rPr>
  </w:style>
  <w:style w:type="paragraph" w:styleId="PlainText">
    <w:name w:val="Plain Text"/>
    <w:basedOn w:val="Normal"/>
    <w:link w:val="PlainTextChar"/>
    <w:uiPriority w:val="99"/>
    <w:semiHidden/>
    <w:unhideWhenUsed/>
    <w:rsid w:val="000005E5"/>
    <w:pPr>
      <w:spacing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0005E5"/>
    <w:rPr>
      <w:rFonts w:ascii="Consolas" w:hAnsi="Consolas"/>
      <w:sz w:val="22"/>
      <w:szCs w:val="21"/>
    </w:rPr>
  </w:style>
  <w:style w:type="paragraph" w:styleId="BlockText">
    <w:name w:val="Block Text"/>
    <w:basedOn w:val="Normal"/>
    <w:uiPriority w:val="99"/>
    <w:semiHidden/>
    <w:unhideWhenUsed/>
    <w:rsid w:val="000005E5"/>
    <w:pPr>
      <w:pBdr>
        <w:top w:val="single" w:sz="2" w:space="10" w:color="DDDDDD" w:themeColor="accent1" w:shadow="1" w:frame="1"/>
        <w:left w:val="single" w:sz="2" w:space="10" w:color="DDDDDD" w:themeColor="accent1" w:shadow="1" w:frame="1"/>
        <w:bottom w:val="single" w:sz="2" w:space="10" w:color="DDDDDD" w:themeColor="accent1" w:shadow="1" w:frame="1"/>
        <w:right w:val="single" w:sz="2" w:space="10" w:color="DDDDDD" w:themeColor="accent1" w:shadow="1" w:frame="1"/>
      </w:pBdr>
      <w:ind w:left="1152" w:right="1152"/>
    </w:pPr>
    <w:rPr>
      <w:rFonts w:cstheme="minorBidi"/>
      <w:i/>
      <w:iCs/>
      <w:color w:val="6E6E6E" w:themeColor="accent1" w:themeShade="80"/>
    </w:rPr>
  </w:style>
  <w:style w:type="character" w:styleId="Hyperlink">
    <w:name w:val="Hyperlink"/>
    <w:basedOn w:val="DefaultParagraphFont"/>
    <w:uiPriority w:val="99"/>
    <w:semiHidden/>
    <w:unhideWhenUsed/>
    <w:rsid w:val="000005E5"/>
    <w:rPr>
      <w:color w:val="404040" w:themeColor="accent4" w:themeShade="80"/>
      <w:u w:val="single"/>
    </w:rPr>
  </w:style>
  <w:style w:type="character" w:styleId="PlaceholderText">
    <w:name w:val="Placeholder Text"/>
    <w:basedOn w:val="DefaultParagraphFont"/>
    <w:uiPriority w:val="99"/>
    <w:semiHidden/>
    <w:rsid w:val="000005E5"/>
    <w:rPr>
      <w:color w:val="000000" w:themeColor="text2" w:themeShade="BF"/>
    </w:rPr>
  </w:style>
  <w:style w:type="paragraph" w:styleId="ListParagraph">
    <w:name w:val="List Paragraph"/>
    <w:basedOn w:val="Normal"/>
    <w:uiPriority w:val="34"/>
    <w:unhideWhenUsed/>
    <w:qFormat/>
    <w:rsid w:val="008871E7"/>
    <w:pPr>
      <w:ind w:left="720"/>
      <w:contextualSpacing/>
    </w:pPr>
  </w:style>
  <w:style w:type="paragraph" w:styleId="Header">
    <w:name w:val="header"/>
    <w:basedOn w:val="Normal"/>
    <w:link w:val="HeaderChar"/>
    <w:uiPriority w:val="99"/>
    <w:unhideWhenUsed/>
    <w:rsid w:val="00A3795E"/>
    <w:pPr>
      <w:tabs>
        <w:tab w:val="center" w:pos="4680"/>
        <w:tab w:val="right" w:pos="9360"/>
      </w:tabs>
      <w:spacing w:line="240" w:lineRule="auto"/>
    </w:pPr>
  </w:style>
  <w:style w:type="character" w:customStyle="1" w:styleId="HeaderChar">
    <w:name w:val="Header Char"/>
    <w:basedOn w:val="DefaultParagraphFont"/>
    <w:link w:val="Header"/>
    <w:uiPriority w:val="99"/>
    <w:rsid w:val="00A3795E"/>
  </w:style>
  <w:style w:type="paragraph" w:styleId="Footer">
    <w:name w:val="footer"/>
    <w:basedOn w:val="Normal"/>
    <w:link w:val="FooterChar"/>
    <w:uiPriority w:val="99"/>
    <w:unhideWhenUsed/>
    <w:rsid w:val="00A3795E"/>
    <w:pPr>
      <w:tabs>
        <w:tab w:val="center" w:pos="4680"/>
        <w:tab w:val="right" w:pos="9360"/>
      </w:tabs>
      <w:spacing w:line="240" w:lineRule="auto"/>
    </w:pPr>
  </w:style>
  <w:style w:type="character" w:customStyle="1" w:styleId="FooterChar">
    <w:name w:val="Footer Char"/>
    <w:basedOn w:val="DefaultParagraphFont"/>
    <w:link w:val="Footer"/>
    <w:uiPriority w:val="99"/>
    <w:rsid w:val="00A37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0.jpg"/><Relationship Id="rId26" Type="http://schemas.openxmlformats.org/officeDocument/2006/relationships/image" Target="media/image100.jpg"/><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cid:5F42A1DB-5411-4C2C-98A6-330E7AF9DD85-L0-00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image" Target="media/image90.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eg"/><Relationship Id="rId22" Type="http://schemas.openxmlformats.org/officeDocument/2006/relationships/image" Target="cid:5F42A1DB-5411-4C2C-98A6-330E7AF9DD85-L0-001" TargetMode="External"/><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eid\AppData\Roaming\Microsoft\Templates\Classic%20double%20spaced%20(blank).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FF004-4610-46EC-BC6E-D6C038B6C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Classic double spaced (blank)</Template>
  <TotalTime>1</TotalTime>
  <Pages>4</Pages>
  <Words>10</Words>
  <Characters>62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Lavern Reid</dc:creator>
  <cp:lastModifiedBy>Lavern Reid</cp:lastModifiedBy>
  <cp:revision>2</cp:revision>
  <cp:lastPrinted>2021-11-27T22:02:00Z</cp:lastPrinted>
  <dcterms:created xsi:type="dcterms:W3CDTF">2023-02-28T16:04:00Z</dcterms:created>
  <dcterms:modified xsi:type="dcterms:W3CDTF">2023-02-28T16:04:00Z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LocalizationTags">
    <vt:lpwstr/>
  </property>
  <property fmtid="{D5CDD505-2E9C-101B-9397-08002B2CF9AE}" pid="5" name="FeatureTags">
    <vt:lpwstr/>
  </property>
  <property fmtid="{D5CDD505-2E9C-101B-9397-08002B2CF9AE}" pid="6" name="CampaignTags">
    <vt:lpwstr/>
  </property>
  <property fmtid="{D5CDD505-2E9C-101B-9397-08002B2CF9AE}" pid="7" name="ScenarioTags">
    <vt:lpwstr/>
  </property>
</Properties>
</file>